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6020" w14:textId="31CB4363" w:rsidR="00831007" w:rsidRPr="00EB4177" w:rsidRDefault="005E37D6" w:rsidP="00405542">
      <w:pPr>
        <w:pStyle w:val="Titel"/>
        <w:jc w:val="left"/>
        <w:rPr>
          <w:lang w:val="fr-CH"/>
        </w:rPr>
      </w:pPr>
      <w:proofErr w:type="spellStart"/>
      <w:r>
        <w:rPr>
          <w:lang w:val="fr-CH"/>
        </w:rPr>
        <w:t>K</w:t>
      </w:r>
      <w:r w:rsidR="0053785A">
        <w:rPr>
          <w:lang w:val="fr-CH"/>
        </w:rPr>
        <w:t>ryptographie</w:t>
      </w:r>
      <w:proofErr w:type="spellEnd"/>
      <w:r w:rsidR="0053785A">
        <w:rPr>
          <w:lang w:val="fr-CH"/>
        </w:rPr>
        <w:t xml:space="preserve"> Basics </w:t>
      </w:r>
      <w:r w:rsidR="00EB4177">
        <w:rPr>
          <w:lang w:val="fr-CH"/>
        </w:rPr>
        <w:t>–</w:t>
      </w:r>
      <w:r w:rsidR="00DA2582">
        <w:rPr>
          <w:lang w:val="fr-CH"/>
        </w:rPr>
        <w:t xml:space="preserve"> </w:t>
      </w:r>
      <w:r w:rsidR="00EB4177">
        <w:rPr>
          <w:lang w:val="fr-CH"/>
        </w:rPr>
        <w:t>A</w:t>
      </w:r>
      <w:r w:rsidR="00DA2582">
        <w:rPr>
          <w:lang w:val="fr-CH"/>
        </w:rPr>
        <w:t>0</w:t>
      </w:r>
      <w:r w:rsidR="00375EAE">
        <w:rPr>
          <w:lang w:val="fr-CH"/>
        </w:rPr>
        <w:t>2</w:t>
      </w:r>
    </w:p>
    <w:p w14:paraId="7BF608F3" w14:textId="66FF7DED" w:rsidR="00831007" w:rsidRPr="00587707" w:rsidRDefault="00831007" w:rsidP="00831007">
      <w:pPr>
        <w:pStyle w:val="berschrift1"/>
        <w:numPr>
          <w:ilvl w:val="0"/>
          <w:numId w:val="0"/>
        </w:numPr>
        <w:rPr>
          <w:color w:val="000000" w:themeColor="text1"/>
          <w:lang w:val="fr-CH"/>
        </w:rPr>
      </w:pPr>
      <w:proofErr w:type="spellStart"/>
      <w:r w:rsidRPr="00587707">
        <w:rPr>
          <w:color w:val="000000" w:themeColor="text1"/>
          <w:lang w:val="fr-CH"/>
        </w:rPr>
        <w:t>Lernziele</w:t>
      </w:r>
      <w:proofErr w:type="spellEnd"/>
    </w:p>
    <w:p w14:paraId="42D923D8" w14:textId="7AA105D6" w:rsidR="00405542" w:rsidRDefault="00982F83" w:rsidP="00405542">
      <w:pPr>
        <w:pStyle w:val="Aufzhlung"/>
        <w:suppressAutoHyphens/>
      </w:pPr>
      <w:r>
        <w:t>Ich kann wichtige Begriffe im Zusammenhang mit Applikationssicherheit in eigenen Worten erklären und anwenden.</w:t>
      </w:r>
    </w:p>
    <w:p w14:paraId="72B007A6" w14:textId="77777777" w:rsidR="00927252" w:rsidRPr="00927252" w:rsidRDefault="00927252" w:rsidP="00927252">
      <w:pPr>
        <w:pStyle w:val="berschrift1"/>
        <w:numPr>
          <w:ilvl w:val="0"/>
          <w:numId w:val="0"/>
        </w:numPr>
        <w:rPr>
          <w:color w:val="000000" w:themeColor="text1"/>
        </w:rPr>
      </w:pPr>
      <w:r w:rsidRPr="00927252">
        <w:rPr>
          <w:color w:val="000000" w:themeColor="text1"/>
        </w:rPr>
        <w:t>Rahmenbedingungen</w:t>
      </w:r>
    </w:p>
    <w:p w14:paraId="30D40A72" w14:textId="677D642B" w:rsidR="00E23945" w:rsidRDefault="00405542" w:rsidP="00405542">
      <w:pPr>
        <w:pStyle w:val="Aufzhlung"/>
        <w:suppressAutoHyphens/>
      </w:pPr>
      <w:r>
        <w:t>Zeitbudget</w:t>
      </w:r>
      <w:r w:rsidR="00E23945">
        <w:t xml:space="preserve"> </w:t>
      </w:r>
      <w:r w:rsidR="00A851FD">
        <w:t>1</w:t>
      </w:r>
      <w:r w:rsidR="006433C6">
        <w:t>5</w:t>
      </w:r>
      <w:r w:rsidR="00E23945">
        <w:t xml:space="preserve"> Minuten</w:t>
      </w:r>
      <w:r>
        <w:t xml:space="preserve">: </w:t>
      </w:r>
    </w:p>
    <w:p w14:paraId="23F37C3B" w14:textId="7C98E553" w:rsidR="00405542" w:rsidRDefault="00405542" w:rsidP="00405542">
      <w:pPr>
        <w:pStyle w:val="Aufzhlung"/>
        <w:suppressAutoHyphens/>
      </w:pPr>
      <w:r>
        <w:t xml:space="preserve">Sozialform: </w:t>
      </w:r>
      <w:r w:rsidR="00A851FD">
        <w:t>EA</w:t>
      </w:r>
    </w:p>
    <w:p w14:paraId="326F1CC8" w14:textId="1495EFA8" w:rsidR="00927252" w:rsidRDefault="00927252" w:rsidP="00B030BF">
      <w:pPr>
        <w:pStyle w:val="Aufzhlung"/>
      </w:pPr>
      <w:r>
        <w:t xml:space="preserve">Hilfsmittel: Dossier </w:t>
      </w:r>
      <w:r w:rsidR="00794B45">
        <w:t>"</w:t>
      </w:r>
      <w:proofErr w:type="spellStart"/>
      <w:r w:rsidR="00A851FD">
        <w:t>Kryptographie_Theorie</w:t>
      </w:r>
      <w:proofErr w:type="spellEnd"/>
      <w:r w:rsidR="00794B45">
        <w:t>"</w:t>
      </w:r>
    </w:p>
    <w:p w14:paraId="0865ACFD" w14:textId="3CE78C74" w:rsidR="00831007" w:rsidRDefault="00831007" w:rsidP="00831007">
      <w:pPr>
        <w:pStyle w:val="berschrift1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Ausgangslage</w:t>
      </w:r>
    </w:p>
    <w:p w14:paraId="3EDE9BDA" w14:textId="7D7E6431" w:rsidR="00831007" w:rsidRDefault="00575728" w:rsidP="00831007">
      <w:pPr>
        <w:rPr>
          <w:lang w:val="de-CH" w:eastAsia="en-US"/>
        </w:rPr>
      </w:pPr>
      <w:r>
        <w:rPr>
          <w:lang w:val="de-CH" w:eastAsia="en-US"/>
        </w:rPr>
        <w:t xml:space="preserve">Kodierung und </w:t>
      </w:r>
      <w:proofErr w:type="spellStart"/>
      <w:r>
        <w:rPr>
          <w:lang w:val="de-CH" w:eastAsia="en-US"/>
        </w:rPr>
        <w:t>Kyptographie</w:t>
      </w:r>
      <w:proofErr w:type="spellEnd"/>
      <w:r>
        <w:rPr>
          <w:lang w:val="de-CH" w:eastAsia="en-US"/>
        </w:rPr>
        <w:t xml:space="preserve"> sind technisch gesehen sehr nahe beieinander. Bei der Kodierung ist das Umwandlungsverfahren bekannt. Hingegeben </w:t>
      </w:r>
      <w:r w:rsidR="00681A4D">
        <w:rPr>
          <w:lang w:val="de-CH" w:eastAsia="en-US"/>
        </w:rPr>
        <w:t xml:space="preserve">ist bei der Verschlüsselung das Verfahren und/oder der Schlüssel </w:t>
      </w:r>
      <w:r w:rsidR="005E57DF">
        <w:rPr>
          <w:lang w:val="de-CH" w:eastAsia="en-US"/>
        </w:rPr>
        <w:t>der Kodierung</w:t>
      </w:r>
      <w:r w:rsidR="00681A4D">
        <w:rPr>
          <w:lang w:val="de-CH" w:eastAsia="en-US"/>
        </w:rPr>
        <w:t xml:space="preserve"> unbekannt. </w:t>
      </w:r>
    </w:p>
    <w:p w14:paraId="03E8542A" w14:textId="2D7847E8" w:rsidR="0037509B" w:rsidRPr="00C50DB9" w:rsidRDefault="00EA6947" w:rsidP="00213912">
      <w:pPr>
        <w:pStyle w:val="berschrift1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Arbeitsauftrag</w:t>
      </w:r>
      <w:r w:rsidR="00E430A0">
        <w:rPr>
          <w:color w:val="000000" w:themeColor="text1"/>
        </w:rPr>
        <w:t xml:space="preserve"> </w:t>
      </w:r>
    </w:p>
    <w:p w14:paraId="471C8677" w14:textId="11DCF6E8" w:rsidR="003E1706" w:rsidRDefault="003E1706" w:rsidP="00D12313">
      <w:pPr>
        <w:pStyle w:val="AufzhlungsortiertBZZ"/>
      </w:pPr>
      <w:r>
        <w:t>Vervollständigen Sie den nachfolgenden Lückentext durch die unten aufgelisteten Begriffe.</w:t>
      </w:r>
    </w:p>
    <w:p w14:paraId="3AD991E1" w14:textId="77777777" w:rsidR="006646CC" w:rsidRDefault="006646CC" w:rsidP="006646CC">
      <w:pPr>
        <w:pStyle w:val="Default"/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Die Informationen (Ursprungstext), die geheim transportiert werden sollen, werden </w:t>
      </w:r>
      <w:r w:rsidRPr="00DC6542">
        <w:rPr>
          <w:color w:val="FF0000"/>
          <w:sz w:val="22"/>
          <w:szCs w:val="22"/>
        </w:rPr>
        <w:t>(1)…</w:t>
      </w:r>
      <w:r>
        <w:rPr>
          <w:sz w:val="22"/>
          <w:szCs w:val="22"/>
        </w:rPr>
        <w:t xml:space="preserve">, </w:t>
      </w:r>
      <w:r w:rsidRPr="00DC6542">
        <w:rPr>
          <w:color w:val="FF0000"/>
          <w:sz w:val="22"/>
          <w:szCs w:val="22"/>
        </w:rPr>
        <w:t>(2)…</w:t>
      </w:r>
      <w:r>
        <w:rPr>
          <w:sz w:val="22"/>
          <w:szCs w:val="22"/>
        </w:rPr>
        <w:t xml:space="preserve"> oder </w:t>
      </w:r>
      <w:r w:rsidRPr="00DC6542">
        <w:rPr>
          <w:color w:val="FF0000"/>
          <w:sz w:val="22"/>
          <w:szCs w:val="22"/>
        </w:rPr>
        <w:t>(3)…</w:t>
      </w:r>
      <w:r>
        <w:rPr>
          <w:sz w:val="22"/>
          <w:szCs w:val="22"/>
        </w:rPr>
        <w:t xml:space="preserve"> genannt. Der Ursprungstext wird nach der Verschlüsselung </w:t>
      </w:r>
      <w:r w:rsidRPr="00DC6542">
        <w:rPr>
          <w:color w:val="FF0000"/>
          <w:sz w:val="22"/>
          <w:szCs w:val="22"/>
        </w:rPr>
        <w:t>(4)…</w:t>
      </w:r>
      <w:r>
        <w:rPr>
          <w:sz w:val="22"/>
          <w:szCs w:val="22"/>
        </w:rPr>
        <w:t xml:space="preserve"> oder </w:t>
      </w:r>
      <w:r w:rsidRPr="00DC6542">
        <w:rPr>
          <w:color w:val="FF0000"/>
          <w:sz w:val="22"/>
          <w:szCs w:val="22"/>
        </w:rPr>
        <w:t>(5)…</w:t>
      </w:r>
      <w:r>
        <w:rPr>
          <w:sz w:val="22"/>
          <w:szCs w:val="22"/>
        </w:rPr>
        <w:t xml:space="preserve">  bezeichnet. Die Umwandlung vom lesbaren in den unlesbaren, geheimen Text wird mithilfe des </w:t>
      </w:r>
      <w:r w:rsidRPr="00DC6542">
        <w:rPr>
          <w:color w:val="FF0000"/>
          <w:sz w:val="22"/>
          <w:szCs w:val="22"/>
        </w:rPr>
        <w:t>(6)…</w:t>
      </w:r>
      <w:r>
        <w:rPr>
          <w:sz w:val="22"/>
          <w:szCs w:val="22"/>
        </w:rPr>
        <w:t xml:space="preserve"> durchgeführt. Wörter oder Sätze des </w:t>
      </w:r>
      <w:r w:rsidRPr="00DC6542">
        <w:rPr>
          <w:color w:val="FF0000"/>
          <w:sz w:val="22"/>
          <w:szCs w:val="22"/>
        </w:rPr>
        <w:t>(7)…</w:t>
      </w:r>
      <w:r>
        <w:rPr>
          <w:sz w:val="22"/>
          <w:szCs w:val="22"/>
        </w:rPr>
        <w:t xml:space="preserve"> werden durch andere Wörter oder Buchstabenfolgen ersetzt unter Verwendung eines </w:t>
      </w:r>
      <w:r w:rsidRPr="00E97479">
        <w:rPr>
          <w:color w:val="FF0000"/>
          <w:sz w:val="22"/>
          <w:szCs w:val="22"/>
        </w:rPr>
        <w:t>(8)...</w:t>
      </w:r>
      <w:r>
        <w:rPr>
          <w:sz w:val="22"/>
          <w:szCs w:val="22"/>
        </w:rPr>
        <w:t xml:space="preserve">. Wenn der </w:t>
      </w:r>
      <w:proofErr w:type="spellStart"/>
      <w:r>
        <w:rPr>
          <w:sz w:val="22"/>
          <w:szCs w:val="22"/>
        </w:rPr>
        <w:t>Plaintext</w:t>
      </w:r>
      <w:proofErr w:type="spellEnd"/>
      <w:r>
        <w:rPr>
          <w:sz w:val="22"/>
          <w:szCs w:val="22"/>
        </w:rPr>
        <w:t xml:space="preserve"> über weite Teile des </w:t>
      </w:r>
      <w:r w:rsidRPr="00E97479">
        <w:rPr>
          <w:color w:val="FF0000"/>
          <w:sz w:val="22"/>
          <w:szCs w:val="22"/>
        </w:rPr>
        <w:t>(9)…</w:t>
      </w:r>
      <w:r>
        <w:rPr>
          <w:sz w:val="22"/>
          <w:szCs w:val="22"/>
        </w:rPr>
        <w:t xml:space="preserve"> verteilt wird nennt man das </w:t>
      </w:r>
      <w:r w:rsidRPr="00E97479">
        <w:rPr>
          <w:color w:val="FF0000"/>
          <w:sz w:val="22"/>
          <w:szCs w:val="22"/>
        </w:rPr>
        <w:t>(10)…</w:t>
      </w:r>
      <w:r>
        <w:rPr>
          <w:sz w:val="22"/>
          <w:szCs w:val="22"/>
        </w:rPr>
        <w:t xml:space="preserve">. Wenn weite Teile des </w:t>
      </w:r>
      <w:proofErr w:type="spellStart"/>
      <w:r>
        <w:rPr>
          <w:sz w:val="22"/>
          <w:szCs w:val="22"/>
        </w:rPr>
        <w:t>Plaintext</w:t>
      </w:r>
      <w:proofErr w:type="spellEnd"/>
      <w:r>
        <w:rPr>
          <w:sz w:val="22"/>
          <w:szCs w:val="22"/>
        </w:rPr>
        <w:t xml:space="preserve"> über das </w:t>
      </w:r>
      <w:r w:rsidRPr="00E97479">
        <w:rPr>
          <w:color w:val="FF0000"/>
          <w:sz w:val="22"/>
          <w:szCs w:val="22"/>
        </w:rPr>
        <w:t>(11)…</w:t>
      </w:r>
      <w:r>
        <w:rPr>
          <w:sz w:val="22"/>
          <w:szCs w:val="22"/>
        </w:rPr>
        <w:t xml:space="preserve"> verwischt werden, wird das </w:t>
      </w:r>
      <w:r w:rsidRPr="00E97479">
        <w:rPr>
          <w:color w:val="FF0000"/>
          <w:sz w:val="22"/>
          <w:szCs w:val="22"/>
        </w:rPr>
        <w:t>(12)…</w:t>
      </w:r>
      <w:r>
        <w:rPr>
          <w:sz w:val="22"/>
          <w:szCs w:val="22"/>
        </w:rPr>
        <w:t xml:space="preserve"> genannt. </w:t>
      </w:r>
    </w:p>
    <w:p w14:paraId="6859A699" w14:textId="1769B6A9" w:rsidR="006646CC" w:rsidRDefault="006646CC" w:rsidP="006646CC">
      <w:pPr>
        <w:pStyle w:val="Default"/>
        <w:spacing w:after="30"/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1984"/>
        <w:gridCol w:w="1838"/>
      </w:tblGrid>
      <w:tr w:rsidR="00A95D54" w14:paraId="19154EF6" w14:textId="77777777" w:rsidTr="004E2247">
        <w:tc>
          <w:tcPr>
            <w:tcW w:w="1696" w:type="dxa"/>
          </w:tcPr>
          <w:p w14:paraId="53CA75FC" w14:textId="39906BB2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</w:t>
            </w:r>
            <w:proofErr w:type="spellStart"/>
            <w:r>
              <w:rPr>
                <w:sz w:val="22"/>
                <w:szCs w:val="22"/>
              </w:rPr>
              <w:t>Plaintext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191D2D73" w14:textId="17AD594C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dechiffrierter Text </w:t>
            </w:r>
          </w:p>
          <w:p w14:paraId="0F6553A5" w14:textId="77777777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46A3A1" w14:textId="4CA852BE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Klartext </w:t>
            </w:r>
          </w:p>
          <w:p w14:paraId="5A00244A" w14:textId="77777777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14:paraId="527D0BB0" w14:textId="6661F3F4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</w:t>
            </w:r>
            <w:proofErr w:type="spellStart"/>
            <w:r>
              <w:rPr>
                <w:sz w:val="22"/>
                <w:szCs w:val="22"/>
              </w:rPr>
              <w:t>Chiffertext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23652DB" w14:textId="77777777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</w:p>
        </w:tc>
      </w:tr>
      <w:tr w:rsidR="00A95D54" w14:paraId="54672464" w14:textId="77777777" w:rsidTr="004E2247">
        <w:tc>
          <w:tcPr>
            <w:tcW w:w="1696" w:type="dxa"/>
          </w:tcPr>
          <w:p w14:paraId="6182FE12" w14:textId="74805D7C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Schlüssel </w:t>
            </w:r>
          </w:p>
          <w:p w14:paraId="7959D60C" w14:textId="77777777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6757E94" w14:textId="406C595F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chiffrierter Text </w:t>
            </w:r>
          </w:p>
          <w:p w14:paraId="64859CC0" w14:textId="77777777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DB594C" w14:textId="05EF6953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Diffusion </w:t>
            </w:r>
          </w:p>
          <w:p w14:paraId="1DFDB9DD" w14:textId="77777777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14:paraId="29D01380" w14:textId="7425BA1E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</w:t>
            </w:r>
            <w:proofErr w:type="spellStart"/>
            <w:r>
              <w:rPr>
                <w:sz w:val="22"/>
                <w:szCs w:val="22"/>
              </w:rPr>
              <w:t>Chiffertext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E88E287" w14:textId="77777777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</w:p>
        </w:tc>
      </w:tr>
      <w:tr w:rsidR="00A95D54" w14:paraId="6A4524BB" w14:textId="77777777" w:rsidTr="004E2247">
        <w:tc>
          <w:tcPr>
            <w:tcW w:w="1696" w:type="dxa"/>
          </w:tcPr>
          <w:p w14:paraId="13EBF7E2" w14:textId="7B8F455F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Klartext </w:t>
            </w:r>
          </w:p>
        </w:tc>
        <w:tc>
          <w:tcPr>
            <w:tcW w:w="2552" w:type="dxa"/>
          </w:tcPr>
          <w:p w14:paraId="5E914DA0" w14:textId="426539EF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Codebuches </w:t>
            </w:r>
          </w:p>
          <w:p w14:paraId="075BD9A1" w14:textId="77777777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B8BB8B" w14:textId="7F1B98E2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</w:t>
            </w:r>
            <w:proofErr w:type="spellStart"/>
            <w:r>
              <w:rPr>
                <w:sz w:val="22"/>
                <w:szCs w:val="22"/>
              </w:rPr>
              <w:t>Chiffertext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EFFBD54" w14:textId="77777777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14:paraId="640F26B1" w14:textId="3FD54786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___: Konfusion </w:t>
            </w:r>
          </w:p>
          <w:p w14:paraId="344C32C9" w14:textId="77777777" w:rsidR="00A95D54" w:rsidRDefault="00A95D54" w:rsidP="004E2247">
            <w:pPr>
              <w:pStyle w:val="Default"/>
              <w:spacing w:after="30"/>
              <w:rPr>
                <w:sz w:val="22"/>
                <w:szCs w:val="22"/>
              </w:rPr>
            </w:pPr>
          </w:p>
        </w:tc>
      </w:tr>
    </w:tbl>
    <w:p w14:paraId="6920E3D9" w14:textId="3CD0CAB5" w:rsidR="00471425" w:rsidRDefault="00471425" w:rsidP="00471425">
      <w:pPr>
        <w:pStyle w:val="AufzhlungsortiertBZZ"/>
      </w:pPr>
      <w:r>
        <w:t>Zwei wichtige Begriffe, die im Zusammenhang mit der Kryptographie stehen sind: Vertraulichkeit und Authentizität. Finden Sie zu jedem Begriff zwei Bereiche aus der realen Welt, in denen sie wichtig sind. Ergänzen Sie Ihre Lösung durch eine kurze Erklärung.</w:t>
      </w:r>
    </w:p>
    <w:sectPr w:rsidR="00471425" w:rsidSect="005E73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57AA4" w14:textId="77777777" w:rsidR="003E7E11" w:rsidRDefault="003E7E11" w:rsidP="00982884">
      <w:r>
        <w:separator/>
      </w:r>
    </w:p>
  </w:endnote>
  <w:endnote w:type="continuationSeparator" w:id="0">
    <w:p w14:paraId="4A1C8221" w14:textId="77777777" w:rsidR="003E7E11" w:rsidRDefault="003E7E11" w:rsidP="0098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HelveticaNeueLT Pro 95 Blk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5F634" w14:textId="57D5B263" w:rsidR="00DF4CC4" w:rsidRDefault="00DF4CC4">
    <w:pPr>
      <w:pStyle w:val="Fuzeile"/>
    </w:pPr>
    <w:r>
      <w:fldChar w:fldCharType="begin"/>
    </w:r>
    <w:r>
      <w:instrText>PAGE   \* MERGEFORMAT</w:instrText>
    </w:r>
    <w:r>
      <w:fldChar w:fldCharType="separate"/>
    </w:r>
    <w:r w:rsidR="00E23945" w:rsidRPr="00E23945">
      <w:rPr>
        <w:noProof/>
        <w:lang w:val="de-DE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4E3C" w14:textId="6EE3EAF9" w:rsidR="00DF4CC4" w:rsidRDefault="00DF4CC4" w:rsidP="0098756F">
    <w:pPr>
      <w:pStyle w:val="Fuzeile"/>
      <w:tabs>
        <w:tab w:val="clear" w:pos="9072"/>
        <w:tab w:val="right" w:pos="9921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927252" w:rsidRPr="00927252">
      <w:rPr>
        <w:noProof/>
        <w:lang w:val="de-DE"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7F614" w14:textId="01DAB972" w:rsidR="00DF4CC4" w:rsidRDefault="00646030">
    <w:pPr>
      <w:pStyle w:val="Fuzeile"/>
    </w:pPr>
    <w:r>
      <w:t>volkan.demir@bzz.ch</w:t>
    </w:r>
    <w:r w:rsidR="00DF4CC4">
      <w:t xml:space="preserve">, </w:t>
    </w:r>
    <w:r w:rsidR="005E37D6">
      <w:fldChar w:fldCharType="begin"/>
    </w:r>
    <w:r w:rsidR="005E37D6">
      <w:instrText xml:space="preserve"> TIME \@ "dd.MM.yyyy" </w:instrText>
    </w:r>
    <w:r w:rsidR="005E37D6">
      <w:fldChar w:fldCharType="separate"/>
    </w:r>
    <w:r w:rsidR="004F797A">
      <w:rPr>
        <w:noProof/>
      </w:rPr>
      <w:t>06.09.2021</w:t>
    </w:r>
    <w:r w:rsidR="005E37D6">
      <w:fldChar w:fldCharType="end"/>
    </w:r>
    <w:r w:rsidR="00DF4CC4">
      <w:tab/>
    </w:r>
    <w:r w:rsidR="00DF4CC4">
      <w:ptab w:relativeTo="margin" w:alignment="right" w:leader="none"/>
    </w:r>
    <w:r w:rsidR="00DF4CC4" w:rsidRPr="00EC026F">
      <w:fldChar w:fldCharType="begin"/>
    </w:r>
    <w:r w:rsidR="00DF4CC4" w:rsidRPr="00EC026F">
      <w:instrText>PAGE   \* MERGEFORMAT</w:instrText>
    </w:r>
    <w:r w:rsidR="00DF4CC4" w:rsidRPr="00EC026F">
      <w:fldChar w:fldCharType="separate"/>
    </w:r>
    <w:r w:rsidR="00E23945" w:rsidRPr="00E23945">
      <w:rPr>
        <w:noProof/>
        <w:lang w:val="de-DE"/>
      </w:rPr>
      <w:t>1</w:t>
    </w:r>
    <w:r w:rsidR="00DF4CC4" w:rsidRPr="00EC026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A57EA" w14:textId="77777777" w:rsidR="003E7E11" w:rsidRDefault="003E7E11" w:rsidP="00982884">
      <w:r>
        <w:separator/>
      </w:r>
    </w:p>
  </w:footnote>
  <w:footnote w:type="continuationSeparator" w:id="0">
    <w:p w14:paraId="5011E8AF" w14:textId="77777777" w:rsidR="003E7E11" w:rsidRDefault="003E7E11" w:rsidP="00982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E1E84" w14:textId="77777777" w:rsidR="00424B96" w:rsidRDefault="00424B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0B2C4" w14:textId="77777777" w:rsidR="00DF4CC4" w:rsidRDefault="00DF4CC4" w:rsidP="00591F5B">
    <w:pPr>
      <w:pStyle w:val="KopfzeileFett"/>
    </w:pPr>
    <w:r>
      <w:rPr>
        <w:noProof/>
        <w:lang w:eastAsia="de-CH"/>
      </w:rPr>
      <w:drawing>
        <wp:anchor distT="0" distB="0" distL="114300" distR="114300" simplePos="0" relativeHeight="251659264" behindDoc="0" locked="1" layoutInCell="1" allowOverlap="1" wp14:anchorId="3A437E1F" wp14:editId="4A4A4780">
          <wp:simplePos x="0" y="0"/>
          <wp:positionH relativeFrom="page">
            <wp:posOffset>4860925</wp:posOffset>
          </wp:positionH>
          <wp:positionV relativeFrom="page">
            <wp:posOffset>666115</wp:posOffset>
          </wp:positionV>
          <wp:extent cx="287020" cy="287020"/>
          <wp:effectExtent l="0" t="0" r="0" b="0"/>
          <wp:wrapNone/>
          <wp:docPr id="18" name="flag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ag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" cy="287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Bildungszentrum Zürichsee</w:t>
    </w:r>
  </w:p>
  <w:p w14:paraId="107CAFDF" w14:textId="77777777" w:rsidR="00DF4CC4" w:rsidRPr="00DB788B" w:rsidRDefault="00DF4CC4" w:rsidP="003C702C">
    <w:pPr>
      <w:pStyle w:val="Kopfzeile"/>
    </w:pPr>
    <w:r>
      <w:t>Abteilung Informatik/Technik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6E13" w14:textId="12751513" w:rsidR="00DF4CC4" w:rsidRPr="006A60FF" w:rsidRDefault="00BA4CD1" w:rsidP="0073606C">
    <w:pPr>
      <w:pStyle w:val="KopfzeileTitel"/>
    </w:pPr>
    <w:r w:rsidRPr="003B1B49">
      <w:rPr>
        <w:noProof/>
        <w:lang w:eastAsia="de-CH"/>
      </w:rPr>
      <w:drawing>
        <wp:anchor distT="0" distB="0" distL="114300" distR="114300" simplePos="0" relativeHeight="251661312" behindDoc="0" locked="1" layoutInCell="1" allowOverlap="1" wp14:anchorId="30B63DF0" wp14:editId="5A72F754">
          <wp:simplePos x="0" y="0"/>
          <wp:positionH relativeFrom="page">
            <wp:posOffset>899795</wp:posOffset>
          </wp:positionH>
          <wp:positionV relativeFrom="page">
            <wp:posOffset>269240</wp:posOffset>
          </wp:positionV>
          <wp:extent cx="3301200" cy="1044000"/>
          <wp:effectExtent l="0" t="0" r="0" b="3810"/>
          <wp:wrapNone/>
          <wp:docPr id="2" name="Grafik 2" descr="D:\BZZCloud\sumData\Vorlagen\CI2016\LogoDoku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BZZCloud\sumData\Vorlagen\CI2016\LogoDoku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1200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0BD8"/>
    <w:multiLevelType w:val="multilevel"/>
    <w:tmpl w:val="C10C748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42F210B"/>
    <w:multiLevelType w:val="hybridMultilevel"/>
    <w:tmpl w:val="08B8FA5A"/>
    <w:lvl w:ilvl="0" w:tplc="1B8874EC">
      <w:numFmt w:val="bullet"/>
      <w:lvlText w:val=""/>
      <w:lvlJc w:val="left"/>
      <w:pPr>
        <w:ind w:left="717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5B9018A"/>
    <w:multiLevelType w:val="hybridMultilevel"/>
    <w:tmpl w:val="1958B52E"/>
    <w:lvl w:ilvl="0" w:tplc="2AA41FBC">
      <w:start w:val="1"/>
      <w:numFmt w:val="bullet"/>
      <w:pStyle w:val="Einzug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D1ECF"/>
    <w:multiLevelType w:val="hybridMultilevel"/>
    <w:tmpl w:val="4EC09F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92762"/>
    <w:multiLevelType w:val="multilevel"/>
    <w:tmpl w:val="52E23ACE"/>
    <w:styleLink w:val="Listeberschriften"/>
    <w:lvl w:ilvl="0">
      <w:start w:val="1"/>
      <w:numFmt w:val="decimal"/>
      <w:lvlText w:val="%1."/>
      <w:lvlJc w:val="left"/>
      <w:pPr>
        <w:ind w:left="110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0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8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9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9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8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8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3" w:hanging="397"/>
      </w:pPr>
      <w:rPr>
        <w:rFonts w:hint="default"/>
      </w:rPr>
    </w:lvl>
  </w:abstractNum>
  <w:abstractNum w:abstractNumId="5" w15:restartNumberingAfterBreak="0">
    <w:nsid w:val="1E1E2E5C"/>
    <w:multiLevelType w:val="hybridMultilevel"/>
    <w:tmpl w:val="9124BA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27FE2"/>
    <w:multiLevelType w:val="hybridMultilevel"/>
    <w:tmpl w:val="95323E54"/>
    <w:lvl w:ilvl="0" w:tplc="727C5882">
      <w:start w:val="1"/>
      <w:numFmt w:val="bullet"/>
      <w:lvlText w:val="•"/>
      <w:lvlJc w:val="left"/>
      <w:pPr>
        <w:ind w:left="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B1A02F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E5E28C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18233D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AD66DF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77E62C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6B8B5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52AA6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70EEA0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D02852"/>
    <w:multiLevelType w:val="hybridMultilevel"/>
    <w:tmpl w:val="1090DA6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BE1D74"/>
    <w:multiLevelType w:val="hybridMultilevel"/>
    <w:tmpl w:val="609CD168"/>
    <w:lvl w:ilvl="0" w:tplc="21DE92F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321B80">
      <w:start w:val="1"/>
      <w:numFmt w:val="bullet"/>
      <w:lvlText w:val="•"/>
      <w:lvlJc w:val="left"/>
      <w:pPr>
        <w:ind w:left="2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78AA9AC">
      <w:start w:val="1"/>
      <w:numFmt w:val="bullet"/>
      <w:lvlText w:val="▪"/>
      <w:lvlJc w:val="left"/>
      <w:pPr>
        <w:ind w:left="3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AB07D50">
      <w:start w:val="1"/>
      <w:numFmt w:val="bullet"/>
      <w:lvlText w:val="•"/>
      <w:lvlJc w:val="left"/>
      <w:pPr>
        <w:ind w:left="3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CC89B4A">
      <w:start w:val="1"/>
      <w:numFmt w:val="bullet"/>
      <w:lvlText w:val="o"/>
      <w:lvlJc w:val="left"/>
      <w:pPr>
        <w:ind w:left="4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078479C">
      <w:start w:val="1"/>
      <w:numFmt w:val="bullet"/>
      <w:lvlText w:val="▪"/>
      <w:lvlJc w:val="left"/>
      <w:pPr>
        <w:ind w:left="5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7762762">
      <w:start w:val="1"/>
      <w:numFmt w:val="bullet"/>
      <w:lvlText w:val="•"/>
      <w:lvlJc w:val="left"/>
      <w:pPr>
        <w:ind w:left="5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3A02588">
      <w:start w:val="1"/>
      <w:numFmt w:val="bullet"/>
      <w:lvlText w:val="o"/>
      <w:lvlJc w:val="left"/>
      <w:pPr>
        <w:ind w:left="6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694593A">
      <w:start w:val="1"/>
      <w:numFmt w:val="bullet"/>
      <w:lvlText w:val="▪"/>
      <w:lvlJc w:val="left"/>
      <w:pPr>
        <w:ind w:left="7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32456A"/>
    <w:multiLevelType w:val="hybridMultilevel"/>
    <w:tmpl w:val="B5923FBE"/>
    <w:lvl w:ilvl="0" w:tplc="1FFA1A5C">
      <w:start w:val="1"/>
      <w:numFmt w:val="decimal"/>
      <w:pStyle w:val="EinzugNummeriert"/>
      <w:lvlText w:val="%1."/>
      <w:lvlJc w:val="left"/>
      <w:pPr>
        <w:ind w:left="92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858" w:hanging="360"/>
      </w:pPr>
    </w:lvl>
    <w:lvl w:ilvl="2" w:tplc="0807001B" w:tentative="1">
      <w:start w:val="1"/>
      <w:numFmt w:val="lowerRoman"/>
      <w:lvlText w:val="%3."/>
      <w:lvlJc w:val="right"/>
      <w:pPr>
        <w:ind w:left="3578" w:hanging="180"/>
      </w:pPr>
    </w:lvl>
    <w:lvl w:ilvl="3" w:tplc="0807000F" w:tentative="1">
      <w:start w:val="1"/>
      <w:numFmt w:val="decimal"/>
      <w:lvlText w:val="%4."/>
      <w:lvlJc w:val="left"/>
      <w:pPr>
        <w:ind w:left="4298" w:hanging="360"/>
      </w:pPr>
    </w:lvl>
    <w:lvl w:ilvl="4" w:tplc="08070019" w:tentative="1">
      <w:start w:val="1"/>
      <w:numFmt w:val="lowerLetter"/>
      <w:lvlText w:val="%5."/>
      <w:lvlJc w:val="left"/>
      <w:pPr>
        <w:ind w:left="5018" w:hanging="360"/>
      </w:pPr>
    </w:lvl>
    <w:lvl w:ilvl="5" w:tplc="0807001B" w:tentative="1">
      <w:start w:val="1"/>
      <w:numFmt w:val="lowerRoman"/>
      <w:lvlText w:val="%6."/>
      <w:lvlJc w:val="right"/>
      <w:pPr>
        <w:ind w:left="5738" w:hanging="180"/>
      </w:pPr>
    </w:lvl>
    <w:lvl w:ilvl="6" w:tplc="0807000F" w:tentative="1">
      <w:start w:val="1"/>
      <w:numFmt w:val="decimal"/>
      <w:lvlText w:val="%7."/>
      <w:lvlJc w:val="left"/>
      <w:pPr>
        <w:ind w:left="6458" w:hanging="360"/>
      </w:pPr>
    </w:lvl>
    <w:lvl w:ilvl="7" w:tplc="08070019" w:tentative="1">
      <w:start w:val="1"/>
      <w:numFmt w:val="lowerLetter"/>
      <w:lvlText w:val="%8."/>
      <w:lvlJc w:val="left"/>
      <w:pPr>
        <w:ind w:left="7178" w:hanging="360"/>
      </w:pPr>
    </w:lvl>
    <w:lvl w:ilvl="8" w:tplc="08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4D9B7C91"/>
    <w:multiLevelType w:val="hybridMultilevel"/>
    <w:tmpl w:val="916A0AB2"/>
    <w:lvl w:ilvl="0" w:tplc="885255B0">
      <w:start w:val="1"/>
      <w:numFmt w:val="bullet"/>
      <w:pStyle w:val="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A4780"/>
    <w:multiLevelType w:val="multilevel"/>
    <w:tmpl w:val="7606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FB5B3D"/>
    <w:multiLevelType w:val="hybridMultilevel"/>
    <w:tmpl w:val="EF52D2DE"/>
    <w:lvl w:ilvl="0" w:tplc="A6045254">
      <w:start w:val="1"/>
      <w:numFmt w:val="decimal"/>
      <w:pStyle w:val="Nummerier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32A52"/>
    <w:multiLevelType w:val="hybridMultilevel"/>
    <w:tmpl w:val="77465888"/>
    <w:lvl w:ilvl="0" w:tplc="CB4825F6">
      <w:start w:val="1"/>
      <w:numFmt w:val="lowerLetter"/>
      <w:lvlText w:val="%1)"/>
      <w:lvlJc w:val="left"/>
      <w:pPr>
        <w:ind w:left="1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4C02E1A">
      <w:start w:val="1"/>
      <w:numFmt w:val="lowerLetter"/>
      <w:lvlText w:val="%2"/>
      <w:lvlJc w:val="left"/>
      <w:pPr>
        <w:ind w:left="20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0E06D66">
      <w:start w:val="1"/>
      <w:numFmt w:val="lowerRoman"/>
      <w:lvlText w:val="%3"/>
      <w:lvlJc w:val="left"/>
      <w:pPr>
        <w:ind w:left="27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F4ED8B0">
      <w:start w:val="1"/>
      <w:numFmt w:val="decimal"/>
      <w:lvlText w:val="%4"/>
      <w:lvlJc w:val="left"/>
      <w:pPr>
        <w:ind w:left="34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23E7478">
      <w:start w:val="1"/>
      <w:numFmt w:val="lowerLetter"/>
      <w:lvlText w:val="%5"/>
      <w:lvlJc w:val="left"/>
      <w:pPr>
        <w:ind w:left="41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141132">
      <w:start w:val="1"/>
      <w:numFmt w:val="lowerRoman"/>
      <w:lvlText w:val="%6"/>
      <w:lvlJc w:val="left"/>
      <w:pPr>
        <w:ind w:left="49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8F269F2">
      <w:start w:val="1"/>
      <w:numFmt w:val="decimal"/>
      <w:lvlText w:val="%7"/>
      <w:lvlJc w:val="left"/>
      <w:pPr>
        <w:ind w:left="56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39823A6">
      <w:start w:val="1"/>
      <w:numFmt w:val="lowerLetter"/>
      <w:lvlText w:val="%8"/>
      <w:lvlJc w:val="left"/>
      <w:pPr>
        <w:ind w:left="63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186AAAA">
      <w:start w:val="1"/>
      <w:numFmt w:val="lowerRoman"/>
      <w:lvlText w:val="%9"/>
      <w:lvlJc w:val="left"/>
      <w:pPr>
        <w:ind w:left="70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5645D60"/>
    <w:multiLevelType w:val="hybridMultilevel"/>
    <w:tmpl w:val="B4CCAED2"/>
    <w:lvl w:ilvl="0" w:tplc="481E1ABC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56F16"/>
    <w:multiLevelType w:val="hybridMultilevel"/>
    <w:tmpl w:val="FD34823E"/>
    <w:lvl w:ilvl="0" w:tplc="06E8714A">
      <w:start w:val="1"/>
      <w:numFmt w:val="bullet"/>
      <w:lvlText w:val="•"/>
      <w:lvlJc w:val="left"/>
      <w:pPr>
        <w:ind w:left="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606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422CDD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9E270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0667F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D58891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B72D82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EE6459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2C85F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8A6E89"/>
    <w:multiLevelType w:val="hybridMultilevel"/>
    <w:tmpl w:val="56461DEA"/>
    <w:lvl w:ilvl="0" w:tplc="7FF2D2C0">
      <w:start w:val="1"/>
      <w:numFmt w:val="decimal"/>
      <w:pStyle w:val="AufzhlungsortiertBZZ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0807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4"/>
  </w:num>
  <w:num w:numId="5">
    <w:abstractNumId w:val="12"/>
  </w:num>
  <w:num w:numId="6">
    <w:abstractNumId w:val="0"/>
  </w:num>
  <w:num w:numId="7">
    <w:abstractNumId w:val="16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0"/>
  </w:num>
  <w:num w:numId="13">
    <w:abstractNumId w:val="0"/>
  </w:num>
  <w:num w:numId="14">
    <w:abstractNumId w:val="6"/>
  </w:num>
  <w:num w:numId="15">
    <w:abstractNumId w:val="0"/>
  </w:num>
  <w:num w:numId="16">
    <w:abstractNumId w:val="8"/>
  </w:num>
  <w:num w:numId="17">
    <w:abstractNumId w:val="0"/>
  </w:num>
  <w:num w:numId="18">
    <w:abstractNumId w:val="0"/>
  </w:num>
  <w:num w:numId="19">
    <w:abstractNumId w:val="15"/>
  </w:num>
  <w:num w:numId="20">
    <w:abstractNumId w:val="0"/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14"/>
  </w:num>
  <w:num w:numId="26">
    <w:abstractNumId w:val="0"/>
  </w:num>
  <w:num w:numId="27">
    <w:abstractNumId w:val="11"/>
  </w:num>
  <w:num w:numId="28">
    <w:abstractNumId w:val="0"/>
  </w:num>
  <w:num w:numId="29">
    <w:abstractNumId w:val="1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16"/>
  </w:num>
  <w:num w:numId="41">
    <w:abstractNumId w:val="16"/>
    <w:lvlOverride w:ilvl="0">
      <w:startOverride w:val="1"/>
    </w:lvlOverride>
  </w:num>
  <w:num w:numId="42">
    <w:abstractNumId w:val="7"/>
  </w:num>
  <w:num w:numId="43">
    <w:abstractNumId w:val="3"/>
  </w:num>
  <w:num w:numId="44">
    <w:abstractNumId w:val="0"/>
  </w:num>
  <w:num w:numId="45">
    <w:abstractNumId w:val="0"/>
  </w:num>
  <w:num w:numId="46">
    <w:abstractNumId w:val="0"/>
  </w:num>
  <w:num w:numId="47">
    <w:abstractNumId w:val="5"/>
  </w:num>
  <w:num w:numId="48">
    <w:abstractNumId w:val="14"/>
  </w:num>
  <w:num w:numId="4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A30"/>
    <w:rsid w:val="00001526"/>
    <w:rsid w:val="0000205D"/>
    <w:rsid w:val="00005FDD"/>
    <w:rsid w:val="0000654A"/>
    <w:rsid w:val="000111DB"/>
    <w:rsid w:val="000117D8"/>
    <w:rsid w:val="00012174"/>
    <w:rsid w:val="00016619"/>
    <w:rsid w:val="0001744C"/>
    <w:rsid w:val="00020401"/>
    <w:rsid w:val="00022671"/>
    <w:rsid w:val="00027212"/>
    <w:rsid w:val="00030DF4"/>
    <w:rsid w:val="00031534"/>
    <w:rsid w:val="0003317A"/>
    <w:rsid w:val="00036D23"/>
    <w:rsid w:val="000427E1"/>
    <w:rsid w:val="0004669A"/>
    <w:rsid w:val="00053090"/>
    <w:rsid w:val="00062FAC"/>
    <w:rsid w:val="00065C28"/>
    <w:rsid w:val="00067B9A"/>
    <w:rsid w:val="000702F5"/>
    <w:rsid w:val="00070B9F"/>
    <w:rsid w:val="000728DD"/>
    <w:rsid w:val="000757FF"/>
    <w:rsid w:val="00081296"/>
    <w:rsid w:val="00082543"/>
    <w:rsid w:val="0008388F"/>
    <w:rsid w:val="000868C5"/>
    <w:rsid w:val="00090505"/>
    <w:rsid w:val="000932E3"/>
    <w:rsid w:val="00094535"/>
    <w:rsid w:val="00097E70"/>
    <w:rsid w:val="000B6383"/>
    <w:rsid w:val="000B760F"/>
    <w:rsid w:val="000D67BD"/>
    <w:rsid w:val="000E252A"/>
    <w:rsid w:val="000E2625"/>
    <w:rsid w:val="000E7072"/>
    <w:rsid w:val="000F044C"/>
    <w:rsid w:val="000F18E7"/>
    <w:rsid w:val="000F7F63"/>
    <w:rsid w:val="00104E9B"/>
    <w:rsid w:val="00106340"/>
    <w:rsid w:val="00107F43"/>
    <w:rsid w:val="00111663"/>
    <w:rsid w:val="001236D3"/>
    <w:rsid w:val="00126087"/>
    <w:rsid w:val="00135EF8"/>
    <w:rsid w:val="0014270D"/>
    <w:rsid w:val="001474B8"/>
    <w:rsid w:val="001500BC"/>
    <w:rsid w:val="00151F16"/>
    <w:rsid w:val="001525BF"/>
    <w:rsid w:val="001535A2"/>
    <w:rsid w:val="00155D94"/>
    <w:rsid w:val="0016015C"/>
    <w:rsid w:val="00162E80"/>
    <w:rsid w:val="00165F74"/>
    <w:rsid w:val="00170791"/>
    <w:rsid w:val="00170D9E"/>
    <w:rsid w:val="00171195"/>
    <w:rsid w:val="001714FA"/>
    <w:rsid w:val="00172108"/>
    <w:rsid w:val="00176147"/>
    <w:rsid w:val="001821BD"/>
    <w:rsid w:val="0018470A"/>
    <w:rsid w:val="001866D6"/>
    <w:rsid w:val="00196800"/>
    <w:rsid w:val="0019738A"/>
    <w:rsid w:val="001A1F4C"/>
    <w:rsid w:val="001A286C"/>
    <w:rsid w:val="001A2B05"/>
    <w:rsid w:val="001B0253"/>
    <w:rsid w:val="001B1AF1"/>
    <w:rsid w:val="001B1F13"/>
    <w:rsid w:val="001B278B"/>
    <w:rsid w:val="001B3C71"/>
    <w:rsid w:val="001B49C9"/>
    <w:rsid w:val="001C7B87"/>
    <w:rsid w:val="001D21D3"/>
    <w:rsid w:val="001D27BF"/>
    <w:rsid w:val="001D56AD"/>
    <w:rsid w:val="001D77C8"/>
    <w:rsid w:val="001E27A4"/>
    <w:rsid w:val="001F0C41"/>
    <w:rsid w:val="001F3E17"/>
    <w:rsid w:val="001F6AE3"/>
    <w:rsid w:val="001F759B"/>
    <w:rsid w:val="002102DF"/>
    <w:rsid w:val="00213912"/>
    <w:rsid w:val="00214E04"/>
    <w:rsid w:val="00221E2E"/>
    <w:rsid w:val="002301E0"/>
    <w:rsid w:val="00234FE2"/>
    <w:rsid w:val="002406CD"/>
    <w:rsid w:val="0024153C"/>
    <w:rsid w:val="00244BF9"/>
    <w:rsid w:val="00246B67"/>
    <w:rsid w:val="002502B0"/>
    <w:rsid w:val="0025074A"/>
    <w:rsid w:val="00266D06"/>
    <w:rsid w:val="00273A5D"/>
    <w:rsid w:val="0028059F"/>
    <w:rsid w:val="00282D0B"/>
    <w:rsid w:val="0029143D"/>
    <w:rsid w:val="00292CDE"/>
    <w:rsid w:val="00295B88"/>
    <w:rsid w:val="00296794"/>
    <w:rsid w:val="00297654"/>
    <w:rsid w:val="002A4134"/>
    <w:rsid w:val="002A6D4C"/>
    <w:rsid w:val="002C0D2F"/>
    <w:rsid w:val="002C0EDA"/>
    <w:rsid w:val="002C27AC"/>
    <w:rsid w:val="002D0F93"/>
    <w:rsid w:val="002D3923"/>
    <w:rsid w:val="002D6FCC"/>
    <w:rsid w:val="002E7640"/>
    <w:rsid w:val="002F3F0D"/>
    <w:rsid w:val="002F555C"/>
    <w:rsid w:val="0030465E"/>
    <w:rsid w:val="00304D68"/>
    <w:rsid w:val="00314D27"/>
    <w:rsid w:val="003173BC"/>
    <w:rsid w:val="00322BED"/>
    <w:rsid w:val="00327756"/>
    <w:rsid w:val="003320FF"/>
    <w:rsid w:val="0033593D"/>
    <w:rsid w:val="003360F8"/>
    <w:rsid w:val="00341231"/>
    <w:rsid w:val="003416C9"/>
    <w:rsid w:val="0034191C"/>
    <w:rsid w:val="00350633"/>
    <w:rsid w:val="00370CDC"/>
    <w:rsid w:val="0037121B"/>
    <w:rsid w:val="0037509B"/>
    <w:rsid w:val="00375EAE"/>
    <w:rsid w:val="00381038"/>
    <w:rsid w:val="0038230A"/>
    <w:rsid w:val="003838FC"/>
    <w:rsid w:val="0039351C"/>
    <w:rsid w:val="0039580D"/>
    <w:rsid w:val="003A16DE"/>
    <w:rsid w:val="003A3C5B"/>
    <w:rsid w:val="003A5A33"/>
    <w:rsid w:val="003B07DE"/>
    <w:rsid w:val="003B66F4"/>
    <w:rsid w:val="003C4B1E"/>
    <w:rsid w:val="003C702C"/>
    <w:rsid w:val="003D17AC"/>
    <w:rsid w:val="003E030B"/>
    <w:rsid w:val="003E14BF"/>
    <w:rsid w:val="003E1706"/>
    <w:rsid w:val="003E52FF"/>
    <w:rsid w:val="003E5C5F"/>
    <w:rsid w:val="003E7E11"/>
    <w:rsid w:val="003F2A26"/>
    <w:rsid w:val="003F4FA5"/>
    <w:rsid w:val="003F641F"/>
    <w:rsid w:val="003F7C5E"/>
    <w:rsid w:val="00405542"/>
    <w:rsid w:val="00407D43"/>
    <w:rsid w:val="00414247"/>
    <w:rsid w:val="00414614"/>
    <w:rsid w:val="0041608D"/>
    <w:rsid w:val="004202F9"/>
    <w:rsid w:val="00420C33"/>
    <w:rsid w:val="004210CA"/>
    <w:rsid w:val="00422B97"/>
    <w:rsid w:val="00424B96"/>
    <w:rsid w:val="004310CE"/>
    <w:rsid w:val="00432AEF"/>
    <w:rsid w:val="00440B02"/>
    <w:rsid w:val="00441726"/>
    <w:rsid w:val="004442A0"/>
    <w:rsid w:val="00454642"/>
    <w:rsid w:val="0046103D"/>
    <w:rsid w:val="004626A1"/>
    <w:rsid w:val="00466BC2"/>
    <w:rsid w:val="004678F3"/>
    <w:rsid w:val="00471425"/>
    <w:rsid w:val="00482E87"/>
    <w:rsid w:val="00486612"/>
    <w:rsid w:val="00487786"/>
    <w:rsid w:val="00493688"/>
    <w:rsid w:val="004943F7"/>
    <w:rsid w:val="004A2D85"/>
    <w:rsid w:val="004B2775"/>
    <w:rsid w:val="004B33F3"/>
    <w:rsid w:val="004B4156"/>
    <w:rsid w:val="004B6E34"/>
    <w:rsid w:val="004C583E"/>
    <w:rsid w:val="004C58F9"/>
    <w:rsid w:val="004C5A7C"/>
    <w:rsid w:val="004D4C6A"/>
    <w:rsid w:val="004D52F9"/>
    <w:rsid w:val="004D7396"/>
    <w:rsid w:val="004D7D20"/>
    <w:rsid w:val="004E21A0"/>
    <w:rsid w:val="004E3A81"/>
    <w:rsid w:val="004E6279"/>
    <w:rsid w:val="004F1912"/>
    <w:rsid w:val="004F1E6D"/>
    <w:rsid w:val="004F381E"/>
    <w:rsid w:val="004F70CB"/>
    <w:rsid w:val="004F797A"/>
    <w:rsid w:val="0050053D"/>
    <w:rsid w:val="00500F70"/>
    <w:rsid w:val="00502687"/>
    <w:rsid w:val="0050451A"/>
    <w:rsid w:val="005062AA"/>
    <w:rsid w:val="00511EB3"/>
    <w:rsid w:val="00524ED1"/>
    <w:rsid w:val="00525EF5"/>
    <w:rsid w:val="00533EDC"/>
    <w:rsid w:val="0053785A"/>
    <w:rsid w:val="0054714A"/>
    <w:rsid w:val="005502A6"/>
    <w:rsid w:val="00552732"/>
    <w:rsid w:val="00555F53"/>
    <w:rsid w:val="00556D0A"/>
    <w:rsid w:val="005600DF"/>
    <w:rsid w:val="005608F9"/>
    <w:rsid w:val="00562BA3"/>
    <w:rsid w:val="005633AD"/>
    <w:rsid w:val="005750BF"/>
    <w:rsid w:val="00575728"/>
    <w:rsid w:val="00581585"/>
    <w:rsid w:val="005815D8"/>
    <w:rsid w:val="00581CAE"/>
    <w:rsid w:val="00585D0A"/>
    <w:rsid w:val="00586A35"/>
    <w:rsid w:val="00587707"/>
    <w:rsid w:val="00591F5B"/>
    <w:rsid w:val="005922F4"/>
    <w:rsid w:val="00595227"/>
    <w:rsid w:val="005A1B81"/>
    <w:rsid w:val="005A2389"/>
    <w:rsid w:val="005A4D8C"/>
    <w:rsid w:val="005A5232"/>
    <w:rsid w:val="005A537F"/>
    <w:rsid w:val="005A5796"/>
    <w:rsid w:val="005C039A"/>
    <w:rsid w:val="005C05BC"/>
    <w:rsid w:val="005C613A"/>
    <w:rsid w:val="005D27DB"/>
    <w:rsid w:val="005D3720"/>
    <w:rsid w:val="005D5C0D"/>
    <w:rsid w:val="005E37D6"/>
    <w:rsid w:val="005E57DF"/>
    <w:rsid w:val="005E66D7"/>
    <w:rsid w:val="005E739E"/>
    <w:rsid w:val="005F04BA"/>
    <w:rsid w:val="005F26DF"/>
    <w:rsid w:val="005F5FD3"/>
    <w:rsid w:val="00601A24"/>
    <w:rsid w:val="006040C7"/>
    <w:rsid w:val="00610E7C"/>
    <w:rsid w:val="00611C68"/>
    <w:rsid w:val="00627F03"/>
    <w:rsid w:val="00633C3D"/>
    <w:rsid w:val="00634D25"/>
    <w:rsid w:val="0064063D"/>
    <w:rsid w:val="006433C6"/>
    <w:rsid w:val="006442BC"/>
    <w:rsid w:val="00646030"/>
    <w:rsid w:val="006517BC"/>
    <w:rsid w:val="006542BD"/>
    <w:rsid w:val="006600DA"/>
    <w:rsid w:val="006646CC"/>
    <w:rsid w:val="006674EF"/>
    <w:rsid w:val="0067244F"/>
    <w:rsid w:val="006728C5"/>
    <w:rsid w:val="00680EB9"/>
    <w:rsid w:val="00681A4D"/>
    <w:rsid w:val="006830E0"/>
    <w:rsid w:val="00685484"/>
    <w:rsid w:val="00687825"/>
    <w:rsid w:val="00692BB3"/>
    <w:rsid w:val="0069502B"/>
    <w:rsid w:val="0069632F"/>
    <w:rsid w:val="006A60FF"/>
    <w:rsid w:val="006B0FA2"/>
    <w:rsid w:val="006B12F7"/>
    <w:rsid w:val="006B3F09"/>
    <w:rsid w:val="006B47F3"/>
    <w:rsid w:val="006C5EE0"/>
    <w:rsid w:val="006D285C"/>
    <w:rsid w:val="006D2E2C"/>
    <w:rsid w:val="006D3014"/>
    <w:rsid w:val="006D62AF"/>
    <w:rsid w:val="006E4F43"/>
    <w:rsid w:val="006E614B"/>
    <w:rsid w:val="006F41BD"/>
    <w:rsid w:val="00702647"/>
    <w:rsid w:val="00702AE0"/>
    <w:rsid w:val="00703846"/>
    <w:rsid w:val="00705025"/>
    <w:rsid w:val="0071316B"/>
    <w:rsid w:val="00717976"/>
    <w:rsid w:val="00717D27"/>
    <w:rsid w:val="00720CEA"/>
    <w:rsid w:val="00724B0B"/>
    <w:rsid w:val="00724E53"/>
    <w:rsid w:val="00726C9D"/>
    <w:rsid w:val="007273EA"/>
    <w:rsid w:val="007317B6"/>
    <w:rsid w:val="00731DC1"/>
    <w:rsid w:val="007356CE"/>
    <w:rsid w:val="0073606C"/>
    <w:rsid w:val="007360C1"/>
    <w:rsid w:val="007427C6"/>
    <w:rsid w:val="00750C21"/>
    <w:rsid w:val="007538C8"/>
    <w:rsid w:val="00756889"/>
    <w:rsid w:val="00756B38"/>
    <w:rsid w:val="00761683"/>
    <w:rsid w:val="00765DB0"/>
    <w:rsid w:val="007710B6"/>
    <w:rsid w:val="00773007"/>
    <w:rsid w:val="007739D8"/>
    <w:rsid w:val="007779F1"/>
    <w:rsid w:val="0078084A"/>
    <w:rsid w:val="00780D1A"/>
    <w:rsid w:val="00783007"/>
    <w:rsid w:val="0079030B"/>
    <w:rsid w:val="00791611"/>
    <w:rsid w:val="007918FD"/>
    <w:rsid w:val="00794B45"/>
    <w:rsid w:val="007A0CCC"/>
    <w:rsid w:val="007A1391"/>
    <w:rsid w:val="007A19E0"/>
    <w:rsid w:val="007A2EBA"/>
    <w:rsid w:val="007A7970"/>
    <w:rsid w:val="007B4AC6"/>
    <w:rsid w:val="007C3207"/>
    <w:rsid w:val="007C5415"/>
    <w:rsid w:val="007D1A8E"/>
    <w:rsid w:val="007D1FB5"/>
    <w:rsid w:val="007D2167"/>
    <w:rsid w:val="007D392D"/>
    <w:rsid w:val="007D58DE"/>
    <w:rsid w:val="007D6F67"/>
    <w:rsid w:val="007E22FD"/>
    <w:rsid w:val="007F4D95"/>
    <w:rsid w:val="0080706C"/>
    <w:rsid w:val="0081051F"/>
    <w:rsid w:val="00810D0F"/>
    <w:rsid w:val="00831007"/>
    <w:rsid w:val="00831B1E"/>
    <w:rsid w:val="008325C7"/>
    <w:rsid w:val="00834790"/>
    <w:rsid w:val="0083665F"/>
    <w:rsid w:val="008378B7"/>
    <w:rsid w:val="00837C96"/>
    <w:rsid w:val="00837FFE"/>
    <w:rsid w:val="008444AF"/>
    <w:rsid w:val="00852A66"/>
    <w:rsid w:val="0085397B"/>
    <w:rsid w:val="008567E9"/>
    <w:rsid w:val="008568FA"/>
    <w:rsid w:val="00856C44"/>
    <w:rsid w:val="00861A7F"/>
    <w:rsid w:val="00867F21"/>
    <w:rsid w:val="008705B2"/>
    <w:rsid w:val="00873C78"/>
    <w:rsid w:val="008755D6"/>
    <w:rsid w:val="00876442"/>
    <w:rsid w:val="008775EC"/>
    <w:rsid w:val="0088387A"/>
    <w:rsid w:val="00883C04"/>
    <w:rsid w:val="008848AC"/>
    <w:rsid w:val="008855A9"/>
    <w:rsid w:val="00894C0B"/>
    <w:rsid w:val="00896483"/>
    <w:rsid w:val="008A4454"/>
    <w:rsid w:val="008B1F68"/>
    <w:rsid w:val="008B693C"/>
    <w:rsid w:val="008B7B41"/>
    <w:rsid w:val="008C6464"/>
    <w:rsid w:val="008C654F"/>
    <w:rsid w:val="008C6B06"/>
    <w:rsid w:val="008C7AB3"/>
    <w:rsid w:val="008D073E"/>
    <w:rsid w:val="008D0E98"/>
    <w:rsid w:val="008D3A9F"/>
    <w:rsid w:val="008D78B6"/>
    <w:rsid w:val="008F2D46"/>
    <w:rsid w:val="00903E62"/>
    <w:rsid w:val="00904B26"/>
    <w:rsid w:val="00906321"/>
    <w:rsid w:val="00907E2E"/>
    <w:rsid w:val="009161C4"/>
    <w:rsid w:val="0091638E"/>
    <w:rsid w:val="00923407"/>
    <w:rsid w:val="00923432"/>
    <w:rsid w:val="00927252"/>
    <w:rsid w:val="009303BB"/>
    <w:rsid w:val="00932C5C"/>
    <w:rsid w:val="0093372B"/>
    <w:rsid w:val="00934DEE"/>
    <w:rsid w:val="00941C6F"/>
    <w:rsid w:val="00943B6E"/>
    <w:rsid w:val="00945DA4"/>
    <w:rsid w:val="00947F1F"/>
    <w:rsid w:val="00954A5C"/>
    <w:rsid w:val="00955609"/>
    <w:rsid w:val="009577BF"/>
    <w:rsid w:val="00957BC5"/>
    <w:rsid w:val="00963396"/>
    <w:rsid w:val="00965361"/>
    <w:rsid w:val="009653EB"/>
    <w:rsid w:val="00965561"/>
    <w:rsid w:val="009655C4"/>
    <w:rsid w:val="00973F70"/>
    <w:rsid w:val="00974435"/>
    <w:rsid w:val="00982884"/>
    <w:rsid w:val="00982F83"/>
    <w:rsid w:val="0098756F"/>
    <w:rsid w:val="00991EFF"/>
    <w:rsid w:val="00995BA9"/>
    <w:rsid w:val="009A0BD2"/>
    <w:rsid w:val="009A3BFE"/>
    <w:rsid w:val="009A3FD1"/>
    <w:rsid w:val="009B223F"/>
    <w:rsid w:val="009C1BCD"/>
    <w:rsid w:val="009C2004"/>
    <w:rsid w:val="009C479D"/>
    <w:rsid w:val="009D5780"/>
    <w:rsid w:val="009E5880"/>
    <w:rsid w:val="009F7560"/>
    <w:rsid w:val="00A01C9E"/>
    <w:rsid w:val="00A0735A"/>
    <w:rsid w:val="00A12E56"/>
    <w:rsid w:val="00A20427"/>
    <w:rsid w:val="00A2215A"/>
    <w:rsid w:val="00A22794"/>
    <w:rsid w:val="00A2761B"/>
    <w:rsid w:val="00A34B4F"/>
    <w:rsid w:val="00A35949"/>
    <w:rsid w:val="00A368BB"/>
    <w:rsid w:val="00A37DEC"/>
    <w:rsid w:val="00A429CC"/>
    <w:rsid w:val="00A436D1"/>
    <w:rsid w:val="00A44208"/>
    <w:rsid w:val="00A47060"/>
    <w:rsid w:val="00A51DF9"/>
    <w:rsid w:val="00A52FC6"/>
    <w:rsid w:val="00A542A7"/>
    <w:rsid w:val="00A6060D"/>
    <w:rsid w:val="00A65E42"/>
    <w:rsid w:val="00A73054"/>
    <w:rsid w:val="00A777A2"/>
    <w:rsid w:val="00A803C4"/>
    <w:rsid w:val="00A8351F"/>
    <w:rsid w:val="00A851FD"/>
    <w:rsid w:val="00A85BFF"/>
    <w:rsid w:val="00A874E3"/>
    <w:rsid w:val="00A95D54"/>
    <w:rsid w:val="00A9765B"/>
    <w:rsid w:val="00A97C4A"/>
    <w:rsid w:val="00A97C68"/>
    <w:rsid w:val="00AA10D7"/>
    <w:rsid w:val="00AB238F"/>
    <w:rsid w:val="00AB2F1C"/>
    <w:rsid w:val="00AB541B"/>
    <w:rsid w:val="00AB7B1A"/>
    <w:rsid w:val="00AC1D91"/>
    <w:rsid w:val="00AC24FB"/>
    <w:rsid w:val="00AC2811"/>
    <w:rsid w:val="00AD3496"/>
    <w:rsid w:val="00AD3C46"/>
    <w:rsid w:val="00AD4EB0"/>
    <w:rsid w:val="00AD5DB5"/>
    <w:rsid w:val="00AF25CE"/>
    <w:rsid w:val="00AF5F91"/>
    <w:rsid w:val="00AF635A"/>
    <w:rsid w:val="00B01331"/>
    <w:rsid w:val="00B02C69"/>
    <w:rsid w:val="00B02E3B"/>
    <w:rsid w:val="00B030BF"/>
    <w:rsid w:val="00B153BB"/>
    <w:rsid w:val="00B2118D"/>
    <w:rsid w:val="00B21D37"/>
    <w:rsid w:val="00B22BE3"/>
    <w:rsid w:val="00B278F5"/>
    <w:rsid w:val="00B3052B"/>
    <w:rsid w:val="00B305CD"/>
    <w:rsid w:val="00B3449C"/>
    <w:rsid w:val="00B44F38"/>
    <w:rsid w:val="00B45E3C"/>
    <w:rsid w:val="00B4700B"/>
    <w:rsid w:val="00B50AE8"/>
    <w:rsid w:val="00B61FAE"/>
    <w:rsid w:val="00B6210E"/>
    <w:rsid w:val="00B74B26"/>
    <w:rsid w:val="00B76116"/>
    <w:rsid w:val="00B801B5"/>
    <w:rsid w:val="00B84709"/>
    <w:rsid w:val="00B85D94"/>
    <w:rsid w:val="00B9032C"/>
    <w:rsid w:val="00B90D1C"/>
    <w:rsid w:val="00B96C82"/>
    <w:rsid w:val="00BA4CD1"/>
    <w:rsid w:val="00BA5FC4"/>
    <w:rsid w:val="00BA6A6B"/>
    <w:rsid w:val="00BD11F3"/>
    <w:rsid w:val="00BD4D0C"/>
    <w:rsid w:val="00BD526E"/>
    <w:rsid w:val="00BD5389"/>
    <w:rsid w:val="00BE009C"/>
    <w:rsid w:val="00BE3050"/>
    <w:rsid w:val="00BE380C"/>
    <w:rsid w:val="00BE450C"/>
    <w:rsid w:val="00BE6992"/>
    <w:rsid w:val="00BF7234"/>
    <w:rsid w:val="00C0015D"/>
    <w:rsid w:val="00C02AC3"/>
    <w:rsid w:val="00C047A0"/>
    <w:rsid w:val="00C05F05"/>
    <w:rsid w:val="00C075D7"/>
    <w:rsid w:val="00C30566"/>
    <w:rsid w:val="00C34CC0"/>
    <w:rsid w:val="00C3605C"/>
    <w:rsid w:val="00C367BD"/>
    <w:rsid w:val="00C3684C"/>
    <w:rsid w:val="00C42477"/>
    <w:rsid w:val="00C45709"/>
    <w:rsid w:val="00C50DB9"/>
    <w:rsid w:val="00C51D48"/>
    <w:rsid w:val="00C54128"/>
    <w:rsid w:val="00C56195"/>
    <w:rsid w:val="00C57BE3"/>
    <w:rsid w:val="00C63917"/>
    <w:rsid w:val="00C6629A"/>
    <w:rsid w:val="00C909A4"/>
    <w:rsid w:val="00C95338"/>
    <w:rsid w:val="00C96661"/>
    <w:rsid w:val="00C96D0B"/>
    <w:rsid w:val="00CA38EC"/>
    <w:rsid w:val="00CA56A0"/>
    <w:rsid w:val="00CA5F58"/>
    <w:rsid w:val="00CA76E9"/>
    <w:rsid w:val="00CB1439"/>
    <w:rsid w:val="00CB2B26"/>
    <w:rsid w:val="00CB3F3A"/>
    <w:rsid w:val="00CC677D"/>
    <w:rsid w:val="00CD4BD1"/>
    <w:rsid w:val="00CF36A1"/>
    <w:rsid w:val="00CF6B39"/>
    <w:rsid w:val="00D10D13"/>
    <w:rsid w:val="00D12313"/>
    <w:rsid w:val="00D15A50"/>
    <w:rsid w:val="00D177A1"/>
    <w:rsid w:val="00D22AFD"/>
    <w:rsid w:val="00D23FF3"/>
    <w:rsid w:val="00D277EF"/>
    <w:rsid w:val="00D27B3A"/>
    <w:rsid w:val="00D32561"/>
    <w:rsid w:val="00D366E6"/>
    <w:rsid w:val="00D37C11"/>
    <w:rsid w:val="00D41634"/>
    <w:rsid w:val="00D441B8"/>
    <w:rsid w:val="00D51661"/>
    <w:rsid w:val="00D629F6"/>
    <w:rsid w:val="00D67421"/>
    <w:rsid w:val="00D7442E"/>
    <w:rsid w:val="00D86612"/>
    <w:rsid w:val="00D867C6"/>
    <w:rsid w:val="00D8706C"/>
    <w:rsid w:val="00D9390B"/>
    <w:rsid w:val="00DA1C2B"/>
    <w:rsid w:val="00DA2582"/>
    <w:rsid w:val="00DA4106"/>
    <w:rsid w:val="00DA4F15"/>
    <w:rsid w:val="00DA5AC9"/>
    <w:rsid w:val="00DA6651"/>
    <w:rsid w:val="00DB1859"/>
    <w:rsid w:val="00DB2DCB"/>
    <w:rsid w:val="00DB788B"/>
    <w:rsid w:val="00DC2A38"/>
    <w:rsid w:val="00DC5434"/>
    <w:rsid w:val="00DC7093"/>
    <w:rsid w:val="00DD2EA9"/>
    <w:rsid w:val="00DD572C"/>
    <w:rsid w:val="00DD731D"/>
    <w:rsid w:val="00DE11BA"/>
    <w:rsid w:val="00DE50B5"/>
    <w:rsid w:val="00DF2240"/>
    <w:rsid w:val="00DF3801"/>
    <w:rsid w:val="00DF4256"/>
    <w:rsid w:val="00DF4CC4"/>
    <w:rsid w:val="00DF6444"/>
    <w:rsid w:val="00E03D52"/>
    <w:rsid w:val="00E06125"/>
    <w:rsid w:val="00E11180"/>
    <w:rsid w:val="00E138BC"/>
    <w:rsid w:val="00E21F8B"/>
    <w:rsid w:val="00E23945"/>
    <w:rsid w:val="00E27645"/>
    <w:rsid w:val="00E30019"/>
    <w:rsid w:val="00E3495F"/>
    <w:rsid w:val="00E35642"/>
    <w:rsid w:val="00E430A0"/>
    <w:rsid w:val="00E46AC6"/>
    <w:rsid w:val="00E4760D"/>
    <w:rsid w:val="00E5467C"/>
    <w:rsid w:val="00E55763"/>
    <w:rsid w:val="00E70AC7"/>
    <w:rsid w:val="00E74D55"/>
    <w:rsid w:val="00E816DF"/>
    <w:rsid w:val="00E83868"/>
    <w:rsid w:val="00E9205C"/>
    <w:rsid w:val="00EA072F"/>
    <w:rsid w:val="00EA1CD1"/>
    <w:rsid w:val="00EA4854"/>
    <w:rsid w:val="00EA6947"/>
    <w:rsid w:val="00EB1689"/>
    <w:rsid w:val="00EB3B6B"/>
    <w:rsid w:val="00EB4177"/>
    <w:rsid w:val="00EB59A1"/>
    <w:rsid w:val="00EB5A43"/>
    <w:rsid w:val="00EB7C7E"/>
    <w:rsid w:val="00EC0033"/>
    <w:rsid w:val="00EC026F"/>
    <w:rsid w:val="00EC0B4E"/>
    <w:rsid w:val="00EC6675"/>
    <w:rsid w:val="00ED0770"/>
    <w:rsid w:val="00ED16B8"/>
    <w:rsid w:val="00ED304C"/>
    <w:rsid w:val="00ED390F"/>
    <w:rsid w:val="00EE6A30"/>
    <w:rsid w:val="00EF2380"/>
    <w:rsid w:val="00F11761"/>
    <w:rsid w:val="00F11D5F"/>
    <w:rsid w:val="00F1445A"/>
    <w:rsid w:val="00F15838"/>
    <w:rsid w:val="00F20149"/>
    <w:rsid w:val="00F23D41"/>
    <w:rsid w:val="00F241B8"/>
    <w:rsid w:val="00F26E75"/>
    <w:rsid w:val="00F2778A"/>
    <w:rsid w:val="00F33390"/>
    <w:rsid w:val="00F3405F"/>
    <w:rsid w:val="00F3566F"/>
    <w:rsid w:val="00F47C15"/>
    <w:rsid w:val="00F548BE"/>
    <w:rsid w:val="00F60461"/>
    <w:rsid w:val="00F604F5"/>
    <w:rsid w:val="00F61FED"/>
    <w:rsid w:val="00F62DF5"/>
    <w:rsid w:val="00F6439C"/>
    <w:rsid w:val="00F6752E"/>
    <w:rsid w:val="00F72464"/>
    <w:rsid w:val="00F72FC8"/>
    <w:rsid w:val="00F73D7F"/>
    <w:rsid w:val="00F775F7"/>
    <w:rsid w:val="00F851D8"/>
    <w:rsid w:val="00F935E4"/>
    <w:rsid w:val="00F944D0"/>
    <w:rsid w:val="00FA3E43"/>
    <w:rsid w:val="00FB20C9"/>
    <w:rsid w:val="00FB6756"/>
    <w:rsid w:val="00FB706F"/>
    <w:rsid w:val="00FD18B9"/>
    <w:rsid w:val="00FD19D8"/>
    <w:rsid w:val="00FD3E96"/>
    <w:rsid w:val="00FE40B0"/>
    <w:rsid w:val="00FE5625"/>
    <w:rsid w:val="00FF1374"/>
    <w:rsid w:val="00FF5731"/>
    <w:rsid w:val="4E60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E0EEA3"/>
  <w15:docId w15:val="{E49B1E70-7378-44B2-BA01-3FE4567E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2004"/>
    <w:pPr>
      <w:widowControl w:val="0"/>
      <w:suppressAutoHyphens/>
      <w:spacing w:after="60"/>
      <w:jc w:val="both"/>
    </w:pPr>
    <w:rPr>
      <w:rFonts w:ascii="HelveticaNeueLT Pro 55 Roman" w:eastAsia="Times New Roman" w:hAnsi="HelveticaNeueLT Pro 55 Roman"/>
      <w:kern w:val="1"/>
      <w:sz w:val="22"/>
      <w:lang w:val="de-DE"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030B"/>
    <w:pPr>
      <w:keepNext/>
      <w:keepLines/>
      <w:widowControl/>
      <w:numPr>
        <w:numId w:val="6"/>
      </w:numPr>
      <w:tabs>
        <w:tab w:val="left" w:pos="851"/>
      </w:tabs>
      <w:suppressAutoHyphens w:val="0"/>
      <w:spacing w:before="360" w:after="120"/>
      <w:outlineLvl w:val="0"/>
    </w:pPr>
    <w:rPr>
      <w:rFonts w:ascii="HelveticaNeueLT Pro 95 Blk" w:hAnsi="HelveticaNeueLT Pro 95 Blk"/>
      <w:b/>
      <w:bCs/>
      <w:kern w:val="0"/>
      <w:sz w:val="32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06CD"/>
    <w:pPr>
      <w:keepNext/>
      <w:keepLines/>
      <w:widowControl/>
      <w:numPr>
        <w:ilvl w:val="1"/>
        <w:numId w:val="6"/>
      </w:numPr>
      <w:tabs>
        <w:tab w:val="left" w:pos="851"/>
      </w:tabs>
      <w:suppressAutoHyphens w:val="0"/>
      <w:spacing w:before="120" w:after="120"/>
      <w:outlineLvl w:val="1"/>
    </w:pPr>
    <w:rPr>
      <w:rFonts w:ascii="HelveticaNeueLT Pro 95 Blk" w:hAnsi="HelveticaNeueLT Pro 95 Blk"/>
      <w:b/>
      <w:bCs/>
      <w:kern w:val="0"/>
      <w:sz w:val="28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C0B4E"/>
    <w:pPr>
      <w:keepNext/>
      <w:keepLines/>
      <w:numPr>
        <w:ilvl w:val="2"/>
        <w:numId w:val="6"/>
      </w:numPr>
      <w:tabs>
        <w:tab w:val="left" w:pos="851"/>
      </w:tabs>
      <w:spacing w:before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D16B8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51D48"/>
    <w:pPr>
      <w:numPr>
        <w:ilvl w:val="4"/>
        <w:numId w:val="6"/>
      </w:numPr>
      <w:outlineLvl w:val="4"/>
    </w:pPr>
    <w:rPr>
      <w:rFonts w:ascii="Arial Black" w:hAnsi="Arial Black"/>
      <w:b/>
      <w:sz w:val="32"/>
      <w:szCs w:val="3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D16B8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D16B8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D16B8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D16B8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91F5B"/>
    <w:pPr>
      <w:widowControl/>
      <w:suppressAutoHyphens w:val="0"/>
      <w:spacing w:after="0" w:line="200" w:lineRule="exact"/>
      <w:ind w:left="7088"/>
    </w:pPr>
    <w:rPr>
      <w:rFonts w:eastAsia="Arial"/>
      <w:kern w:val="0"/>
      <w:sz w:val="16"/>
      <w:szCs w:val="21"/>
      <w:lang w:val="de-CH" w:eastAsia="en-US"/>
    </w:rPr>
  </w:style>
  <w:style w:type="character" w:customStyle="1" w:styleId="KopfzeileZchn">
    <w:name w:val="Kopfzeile Zchn"/>
    <w:link w:val="Kopfzeile"/>
    <w:uiPriority w:val="99"/>
    <w:rsid w:val="00591F5B"/>
    <w:rPr>
      <w:rFonts w:ascii="HelveticaNeueLT Pro 55 Roman" w:hAnsi="HelveticaNeueLT Pro 55 Roman"/>
      <w:sz w:val="16"/>
      <w:szCs w:val="21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C026F"/>
    <w:pPr>
      <w:widowControl/>
      <w:tabs>
        <w:tab w:val="center" w:pos="4536"/>
        <w:tab w:val="right" w:pos="9072"/>
      </w:tabs>
      <w:suppressAutoHyphens w:val="0"/>
    </w:pPr>
    <w:rPr>
      <w:rFonts w:eastAsia="Arial"/>
      <w:kern w:val="0"/>
      <w:sz w:val="18"/>
      <w:szCs w:val="21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EC026F"/>
    <w:rPr>
      <w:rFonts w:ascii="HelveticaNeueLT Pro 55 Roman" w:hAnsi="HelveticaNeueLT Pro 55 Roman"/>
      <w:sz w:val="18"/>
      <w:szCs w:val="21"/>
      <w:lang w:eastAsia="en-US"/>
    </w:rPr>
  </w:style>
  <w:style w:type="paragraph" w:customStyle="1" w:styleId="KopfzeileTitel">
    <w:name w:val="Kopfzeile Titel"/>
    <w:basedOn w:val="Kopfzeile"/>
    <w:next w:val="Kopfzeile"/>
    <w:rsid w:val="001D77C8"/>
    <w:pPr>
      <w:spacing w:before="880" w:line="440" w:lineRule="exact"/>
      <w:ind w:left="1304"/>
    </w:pPr>
    <w:rPr>
      <w:rFonts w:ascii="HelveticaNeueLT Pro 95 Blk" w:hAnsi="HelveticaNeueLT Pro 95 Blk"/>
      <w:color w:val="0076BD"/>
      <w:sz w:val="48"/>
    </w:rPr>
  </w:style>
  <w:style w:type="table" w:styleId="Tabellenraster">
    <w:name w:val="Table Grid"/>
    <w:basedOn w:val="NormaleTabelle"/>
    <w:uiPriority w:val="59"/>
    <w:rsid w:val="0000654A"/>
    <w:tblPr>
      <w:tblCellMar>
        <w:left w:w="0" w:type="dxa"/>
        <w:right w:w="0" w:type="dxa"/>
      </w:tblCellMar>
    </w:tblPr>
  </w:style>
  <w:style w:type="character" w:customStyle="1" w:styleId="berschrift5Zchn">
    <w:name w:val="Überschrift 5 Zchn"/>
    <w:basedOn w:val="Absatz-Standardschriftart"/>
    <w:link w:val="berschrift5"/>
    <w:uiPriority w:val="9"/>
    <w:rsid w:val="00C51D48"/>
    <w:rPr>
      <w:rFonts w:ascii="Arial Black" w:eastAsia="Times New Roman" w:hAnsi="Arial Black"/>
      <w:b/>
      <w:kern w:val="1"/>
      <w:sz w:val="32"/>
      <w:szCs w:val="32"/>
      <w:lang w:val="de-DE" w:eastAsia="ar-SA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C0B4E"/>
    <w:rPr>
      <w:rFonts w:ascii="HelveticaNeueLT Pro 55 Roman" w:eastAsiaTheme="majorEastAsia" w:hAnsi="HelveticaNeueLT Pro 55 Roman" w:cstheme="majorBidi"/>
      <w:b/>
      <w:kern w:val="1"/>
      <w:sz w:val="24"/>
      <w:szCs w:val="24"/>
      <w:lang w:val="de-DE" w:eastAsia="ar-SA"/>
    </w:rPr>
  </w:style>
  <w:style w:type="paragraph" w:customStyle="1" w:styleId="EinzugStandard">
    <w:name w:val="Einzug Standard"/>
    <w:basedOn w:val="Standard"/>
    <w:qFormat/>
    <w:rsid w:val="003F4FA5"/>
    <w:pPr>
      <w:ind w:left="737"/>
    </w:pPr>
    <w:rPr>
      <w:lang w:val="de-CH" w:eastAsia="en-US"/>
    </w:rPr>
  </w:style>
  <w:style w:type="paragraph" w:customStyle="1" w:styleId="Tabelleberschrift">
    <w:name w:val="Tabelleüberschrift"/>
    <w:basedOn w:val="Standard"/>
    <w:qFormat/>
    <w:rsid w:val="0073606C"/>
    <w:pPr>
      <w:spacing w:before="60"/>
      <w:jc w:val="center"/>
    </w:pPr>
    <w:rPr>
      <w:b/>
    </w:rPr>
  </w:style>
  <w:style w:type="paragraph" w:customStyle="1" w:styleId="Tabelleinhalt">
    <w:name w:val="Tabelleinhalt"/>
    <w:basedOn w:val="Tabelleberschrift"/>
    <w:qFormat/>
    <w:rsid w:val="0073606C"/>
    <w:pPr>
      <w:spacing w:before="20" w:after="20"/>
      <w:jc w:val="left"/>
    </w:pPr>
    <w:rPr>
      <w:b w:val="0"/>
    </w:rPr>
  </w:style>
  <w:style w:type="paragraph" w:customStyle="1" w:styleId="KopfzeileFett">
    <w:name w:val="Kopfzeile Fett"/>
    <w:basedOn w:val="Kopfzeile"/>
    <w:next w:val="Kopfzeile"/>
    <w:rsid w:val="00591F5B"/>
    <w:pPr>
      <w:spacing w:before="800"/>
    </w:pPr>
    <w:rPr>
      <w:rFonts w:ascii="HelveticaNeueLT Pro 95 Blk" w:hAnsi="HelveticaNeueLT Pro 95 Blk"/>
    </w:rPr>
  </w:style>
  <w:style w:type="character" w:customStyle="1" w:styleId="berschrift1Zchn">
    <w:name w:val="Überschrift 1 Zchn"/>
    <w:link w:val="berschrift1"/>
    <w:uiPriority w:val="9"/>
    <w:rsid w:val="0079030B"/>
    <w:rPr>
      <w:rFonts w:ascii="HelveticaNeueLT Pro 95 Blk" w:eastAsia="Times New Roman" w:hAnsi="HelveticaNeueLT Pro 95 Blk"/>
      <w:b/>
      <w:bCs/>
      <w:sz w:val="32"/>
      <w:szCs w:val="28"/>
      <w:lang w:eastAsia="en-US"/>
    </w:rPr>
  </w:style>
  <w:style w:type="numbering" w:customStyle="1" w:styleId="Listeberschriften">
    <w:name w:val="Liste_Überschriften"/>
    <w:uiPriority w:val="99"/>
    <w:rsid w:val="00B3052B"/>
    <w:pPr>
      <w:numPr>
        <w:numId w:val="1"/>
      </w:numPr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3052B"/>
    <w:pPr>
      <w:numPr>
        <w:numId w:val="0"/>
      </w:numPr>
      <w:spacing w:before="480" w:line="276" w:lineRule="auto"/>
      <w:outlineLvl w:val="9"/>
    </w:pPr>
    <w:rPr>
      <w:b w:val="0"/>
      <w:color w:val="365F91"/>
      <w:sz w:val="28"/>
      <w:lang w:val="en-GB" w:eastAsia="en-GB"/>
    </w:rPr>
  </w:style>
  <w:style w:type="character" w:customStyle="1" w:styleId="berschrift2Zchn">
    <w:name w:val="Überschrift 2 Zchn"/>
    <w:link w:val="berschrift2"/>
    <w:uiPriority w:val="9"/>
    <w:rsid w:val="002406CD"/>
    <w:rPr>
      <w:rFonts w:ascii="HelveticaNeueLT Pro 95 Blk" w:eastAsia="Times New Roman" w:hAnsi="HelveticaNeueLT Pro 95 Blk"/>
      <w:b/>
      <w:bCs/>
      <w:sz w:val="28"/>
      <w:szCs w:val="26"/>
      <w:lang w:eastAsia="en-US"/>
    </w:rPr>
  </w:style>
  <w:style w:type="paragraph" w:customStyle="1" w:styleId="EinzugAufzhlung">
    <w:name w:val="Einzug Aufzählung"/>
    <w:basedOn w:val="Standard"/>
    <w:qFormat/>
    <w:rsid w:val="001D77C8"/>
    <w:pPr>
      <w:numPr>
        <w:numId w:val="2"/>
      </w:numPr>
      <w:tabs>
        <w:tab w:val="left" w:pos="1021"/>
      </w:tabs>
      <w:spacing w:before="60"/>
      <w:ind w:left="1758" w:hanging="1021"/>
      <w:contextualSpacing/>
    </w:pPr>
    <w:rPr>
      <w:lang w:val="de-CH" w:eastAsia="en-US"/>
    </w:rPr>
  </w:style>
  <w:style w:type="paragraph" w:customStyle="1" w:styleId="EinzugNummeriert">
    <w:name w:val="Einzug Nummeriert"/>
    <w:basedOn w:val="Standard"/>
    <w:qFormat/>
    <w:rsid w:val="003F4FA5"/>
    <w:pPr>
      <w:numPr>
        <w:numId w:val="3"/>
      </w:numPr>
      <w:tabs>
        <w:tab w:val="left" w:pos="851"/>
      </w:tabs>
      <w:spacing w:before="60"/>
      <w:ind w:left="1021" w:hanging="284"/>
    </w:pPr>
    <w:rPr>
      <w:kern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052B"/>
    <w:pPr>
      <w:widowControl/>
      <w:suppressAutoHyphens w:val="0"/>
    </w:pPr>
    <w:rPr>
      <w:rFonts w:ascii="Tahoma" w:eastAsia="Arial" w:hAnsi="Tahoma" w:cs="Tahoma"/>
      <w:kern w:val="0"/>
      <w:sz w:val="16"/>
      <w:szCs w:val="16"/>
      <w:lang w:val="de-CH" w:eastAsia="en-US"/>
    </w:rPr>
  </w:style>
  <w:style w:type="character" w:customStyle="1" w:styleId="SprechblasentextZchn">
    <w:name w:val="Sprechblasentext Zchn"/>
    <w:link w:val="Sprechblasentext"/>
    <w:uiPriority w:val="99"/>
    <w:semiHidden/>
    <w:rsid w:val="00B3052B"/>
    <w:rPr>
      <w:rFonts w:ascii="Tahoma" w:hAnsi="Tahoma" w:cs="Tahoma"/>
      <w:sz w:val="16"/>
      <w:szCs w:val="16"/>
    </w:rPr>
  </w:style>
  <w:style w:type="paragraph" w:customStyle="1" w:styleId="Code">
    <w:name w:val="Code"/>
    <w:basedOn w:val="Standard"/>
    <w:qFormat/>
    <w:rsid w:val="001474B8"/>
    <w:rPr>
      <w:rFonts w:ascii="Courier New" w:hAnsi="Courier New"/>
      <w:lang w:val="de-CH" w:eastAsia="en-US"/>
    </w:rPr>
  </w:style>
  <w:style w:type="paragraph" w:customStyle="1" w:styleId="Aufzhlung">
    <w:name w:val="Aufzählung"/>
    <w:basedOn w:val="Standard"/>
    <w:qFormat/>
    <w:rsid w:val="00C047A0"/>
    <w:pPr>
      <w:numPr>
        <w:numId w:val="4"/>
      </w:numPr>
      <w:tabs>
        <w:tab w:val="left" w:pos="284"/>
      </w:tabs>
      <w:suppressAutoHyphens w:val="0"/>
      <w:spacing w:before="120" w:after="120"/>
      <w:contextualSpacing/>
    </w:pPr>
    <w:rPr>
      <w:lang w:val="de-CH" w:eastAsia="en-US"/>
    </w:rPr>
  </w:style>
  <w:style w:type="paragraph" w:customStyle="1" w:styleId="Nummeriert">
    <w:name w:val="Nummeriert"/>
    <w:basedOn w:val="Aufzhlung"/>
    <w:qFormat/>
    <w:rsid w:val="002D6FCC"/>
    <w:pPr>
      <w:numPr>
        <w:numId w:val="5"/>
      </w:numPr>
      <w:ind w:left="568" w:hanging="284"/>
    </w:pPr>
  </w:style>
  <w:style w:type="character" w:styleId="Hervorhebung">
    <w:name w:val="Emphasis"/>
    <w:basedOn w:val="Absatz-Standardschriftart"/>
    <w:uiPriority w:val="20"/>
    <w:qFormat/>
    <w:rsid w:val="006E614B"/>
    <w:rPr>
      <w:rFonts w:ascii="HelveticaNeueLT Pro 55 Roman" w:hAnsi="HelveticaNeueLT Pro 55 Roman"/>
      <w:i w:val="0"/>
      <w:iCs/>
      <w:color w:val="0076BD"/>
      <w:sz w:val="22"/>
    </w:rPr>
  </w:style>
  <w:style w:type="paragraph" w:customStyle="1" w:styleId="KopfzeileTitel2Seite">
    <w:name w:val="Kopfzeile Titel (2. Seite)"/>
    <w:basedOn w:val="Standard"/>
    <w:qFormat/>
    <w:rsid w:val="00927252"/>
    <w:pPr>
      <w:spacing w:before="660" w:after="0" w:line="320" w:lineRule="exact"/>
      <w:contextualSpacing/>
    </w:pPr>
    <w:rPr>
      <w:sz w:val="28"/>
      <w:lang w:val="de-CH"/>
    </w:rPr>
  </w:style>
  <w:style w:type="paragraph" w:styleId="Zitat">
    <w:name w:val="Quote"/>
    <w:basedOn w:val="Standard"/>
    <w:next w:val="Standard"/>
    <w:link w:val="ZitatZchn"/>
    <w:uiPriority w:val="29"/>
    <w:rsid w:val="006E614B"/>
    <w:pPr>
      <w:spacing w:before="200" w:after="16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6E614B"/>
    <w:rPr>
      <w:rFonts w:ascii="HelveticaNeueLT Pro 55 Roman" w:eastAsia="Times New Roman" w:hAnsi="HelveticaNeueLT Pro 55 Roman"/>
      <w:i/>
      <w:iCs/>
      <w:kern w:val="1"/>
      <w:sz w:val="22"/>
      <w:lang w:val="de-DE" w:eastAsia="ar-SA"/>
    </w:rPr>
  </w:style>
  <w:style w:type="character" w:customStyle="1" w:styleId="Kursiv">
    <w:name w:val="Kursiv"/>
    <w:basedOn w:val="Absatz-Standardschriftart"/>
    <w:uiPriority w:val="1"/>
    <w:qFormat/>
    <w:rsid w:val="006E614B"/>
    <w:rPr>
      <w:rFonts w:ascii="HelveticaNeueLT Pro 55 Roman" w:hAnsi="HelveticaNeueLT Pro 55 Roman"/>
      <w:i/>
      <w:sz w:val="22"/>
      <w:lang w:val="de-CH" w:eastAsia="en-US"/>
    </w:rPr>
  </w:style>
  <w:style w:type="character" w:customStyle="1" w:styleId="fett">
    <w:name w:val="fett"/>
    <w:basedOn w:val="Absatz-Standardschriftart"/>
    <w:uiPriority w:val="1"/>
    <w:qFormat/>
    <w:rsid w:val="000B760F"/>
    <w:rPr>
      <w:rFonts w:ascii="HelveticaNeueLT Pro 55 Roman" w:hAnsi="HelveticaNeueLT Pro 55 Roman"/>
      <w:b/>
      <w:sz w:val="22"/>
      <w:lang w:val="de-CH" w:eastAsia="en-US"/>
    </w:rPr>
  </w:style>
  <w:style w:type="paragraph" w:customStyle="1" w:styleId="System">
    <w:name w:val="System"/>
    <w:basedOn w:val="Code"/>
    <w:qFormat/>
    <w:rsid w:val="0073606C"/>
    <w:rPr>
      <w:rFonts w:ascii="Times New Roman" w:hAnsi="Times New Roman"/>
    </w:rPr>
  </w:style>
  <w:style w:type="paragraph" w:customStyle="1" w:styleId="Kopfzeileklein">
    <w:name w:val="Kopfzeile_klein"/>
    <w:basedOn w:val="Kopfzeile"/>
    <w:rsid w:val="00F20149"/>
    <w:pPr>
      <w:tabs>
        <w:tab w:val="center" w:pos="4536"/>
        <w:tab w:val="right" w:pos="9072"/>
      </w:tabs>
      <w:contextualSpacing/>
    </w:pPr>
    <w:rPr>
      <w:rFonts w:ascii="Arial Black" w:hAnsi="Arial Black"/>
      <w:color w:val="000000"/>
      <w:szCs w:val="22"/>
    </w:rPr>
  </w:style>
  <w:style w:type="character" w:styleId="Hyperlink">
    <w:name w:val="Hyperlink"/>
    <w:basedOn w:val="Absatz-Standardschriftart"/>
    <w:uiPriority w:val="99"/>
    <w:unhideWhenUsed/>
    <w:rsid w:val="00F26E75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F26E75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171195"/>
    <w:pPr>
      <w:spacing w:after="200"/>
    </w:pPr>
    <w:rPr>
      <w:i/>
      <w:iCs/>
      <w:color w:val="1F497D" w:themeColor="text2"/>
      <w:sz w:val="14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D16B8"/>
    <w:rPr>
      <w:rFonts w:asciiTheme="majorHAnsi" w:eastAsiaTheme="majorEastAsia" w:hAnsiTheme="majorHAnsi" w:cstheme="majorBidi"/>
      <w:i/>
      <w:iCs/>
      <w:color w:val="365F91" w:themeColor="accent1" w:themeShade="BF"/>
      <w:kern w:val="1"/>
      <w:sz w:val="22"/>
      <w:lang w:val="de-DE" w:eastAsia="ar-SA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D16B8"/>
    <w:rPr>
      <w:rFonts w:asciiTheme="majorHAnsi" w:eastAsiaTheme="majorEastAsia" w:hAnsiTheme="majorHAnsi" w:cstheme="majorBidi"/>
      <w:color w:val="243F60" w:themeColor="accent1" w:themeShade="7F"/>
      <w:kern w:val="1"/>
      <w:sz w:val="22"/>
      <w:lang w:val="de-DE" w:eastAsia="ar-SA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D16B8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2"/>
      <w:lang w:val="de-DE" w:eastAsia="ar-SA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D16B8"/>
    <w:rPr>
      <w:rFonts w:asciiTheme="majorHAnsi" w:eastAsiaTheme="majorEastAsia" w:hAnsiTheme="majorHAnsi" w:cstheme="majorBidi"/>
      <w:color w:val="272727" w:themeColor="text1" w:themeTint="D8"/>
      <w:kern w:val="1"/>
      <w:sz w:val="21"/>
      <w:szCs w:val="21"/>
      <w:lang w:val="de-DE" w:eastAsia="ar-SA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D16B8"/>
    <w:rPr>
      <w:rFonts w:asciiTheme="majorHAnsi" w:eastAsiaTheme="majorEastAsia" w:hAnsiTheme="majorHAnsi" w:cstheme="majorBidi"/>
      <w:i/>
      <w:iCs/>
      <w:color w:val="272727" w:themeColor="text1" w:themeTint="D8"/>
      <w:kern w:val="1"/>
      <w:sz w:val="21"/>
      <w:szCs w:val="21"/>
      <w:lang w:val="de-DE" w:eastAsia="ar-SA"/>
    </w:rPr>
  </w:style>
  <w:style w:type="paragraph" w:customStyle="1" w:styleId="berschrift22">
    <w:name w:val="Überschrift 22"/>
    <w:basedOn w:val="berschrift2"/>
    <w:link w:val="berschrift22Zchn"/>
    <w:qFormat/>
    <w:rsid w:val="0079030B"/>
    <w:pPr>
      <w:spacing w:before="360" w:after="0"/>
    </w:pPr>
  </w:style>
  <w:style w:type="paragraph" w:customStyle="1" w:styleId="berschrift222">
    <w:name w:val="Überschrift 222"/>
    <w:basedOn w:val="berschrift22"/>
    <w:link w:val="berschrift222Zchn"/>
    <w:rsid w:val="00D277EF"/>
  </w:style>
  <w:style w:type="character" w:customStyle="1" w:styleId="berschrift22Zchn">
    <w:name w:val="Überschrift 22 Zchn"/>
    <w:basedOn w:val="berschrift2Zchn"/>
    <w:link w:val="berschrift22"/>
    <w:rsid w:val="0079030B"/>
    <w:rPr>
      <w:rFonts w:ascii="HelveticaNeueLT Pro 95 Blk" w:eastAsia="Times New Roman" w:hAnsi="HelveticaNeueLT Pro 95 Blk"/>
      <w:b/>
      <w:bCs/>
      <w:sz w:val="28"/>
      <w:szCs w:val="26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CA5F58"/>
    <w:rPr>
      <w:color w:val="800080" w:themeColor="followedHyperlink"/>
      <w:u w:val="single"/>
    </w:rPr>
  </w:style>
  <w:style w:type="character" w:customStyle="1" w:styleId="berschrift222Zchn">
    <w:name w:val="Überschrift 222 Zchn"/>
    <w:basedOn w:val="berschrift22Zchn"/>
    <w:link w:val="berschrift222"/>
    <w:rsid w:val="00D277EF"/>
    <w:rPr>
      <w:rFonts w:ascii="HelveticaNeueLT Pro 95 Blk" w:eastAsia="Times New Roman" w:hAnsi="HelveticaNeueLT Pro 95 Blk"/>
      <w:b/>
      <w:bCs/>
      <w:sz w:val="28"/>
      <w:szCs w:val="26"/>
      <w:lang w:eastAsia="en-US"/>
    </w:rPr>
  </w:style>
  <w:style w:type="character" w:styleId="HTMLCode">
    <w:name w:val="HTML Code"/>
    <w:basedOn w:val="Absatz-Standardschriftart"/>
    <w:uiPriority w:val="99"/>
    <w:semiHidden/>
    <w:unhideWhenUsed/>
    <w:rsid w:val="00162E80"/>
    <w:rPr>
      <w:rFonts w:ascii="Courier New" w:eastAsia="Times New Roman" w:hAnsi="Courier New" w:cs="Courier New"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090505"/>
    <w:pPr>
      <w:widowControl/>
      <w:suppressAutoHyphens w:val="0"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  <w:lang w:val="de-CH" w:eastAsia="de-CH"/>
    </w:rPr>
  </w:style>
  <w:style w:type="character" w:styleId="Fett0">
    <w:name w:val="Strong"/>
    <w:basedOn w:val="Absatz-Standardschriftart"/>
    <w:uiPriority w:val="22"/>
    <w:qFormat/>
    <w:rsid w:val="00090505"/>
    <w:rPr>
      <w:b/>
      <w:bCs/>
    </w:rPr>
  </w:style>
  <w:style w:type="paragraph" w:customStyle="1" w:styleId="AufzhlungsortiertBZZ">
    <w:name w:val="Aufzählung_sortiert_BZZ"/>
    <w:basedOn w:val="Standard"/>
    <w:qFormat/>
    <w:rsid w:val="00C50DB9"/>
    <w:pPr>
      <w:widowControl/>
      <w:numPr>
        <w:numId w:val="7"/>
      </w:numPr>
      <w:tabs>
        <w:tab w:val="left" w:pos="567"/>
      </w:tabs>
      <w:suppressAutoHyphens w:val="0"/>
      <w:spacing w:before="240" w:after="240"/>
      <w:ind w:right="284"/>
      <w:contextualSpacing/>
      <w:jc w:val="left"/>
    </w:pPr>
    <w:rPr>
      <w:rFonts w:eastAsia="Calibri" w:cs="Arial"/>
      <w:kern w:val="0"/>
      <w:lang w:val="de-CH" w:eastAsia="en-US"/>
    </w:rPr>
  </w:style>
  <w:style w:type="paragraph" w:customStyle="1" w:styleId="Aufzaehlung">
    <w:name w:val="Aufzaehlung"/>
    <w:basedOn w:val="Listenabsatz"/>
    <w:link w:val="AufzaehlungZchn"/>
    <w:qFormat/>
    <w:rsid w:val="006728C5"/>
    <w:pPr>
      <w:widowControl/>
      <w:numPr>
        <w:numId w:val="8"/>
      </w:numPr>
      <w:suppressAutoHyphens w:val="0"/>
      <w:spacing w:before="120" w:after="240"/>
    </w:pPr>
    <w:rPr>
      <w:rFonts w:asciiTheme="minorHAnsi" w:eastAsia="Calibri" w:hAnsiTheme="minorHAnsi"/>
      <w:kern w:val="0"/>
      <w:szCs w:val="22"/>
      <w:lang w:val="de-CH" w:eastAsia="en-US"/>
    </w:rPr>
  </w:style>
  <w:style w:type="character" w:customStyle="1" w:styleId="AufzaehlungZchn">
    <w:name w:val="Aufzaehlung Zchn"/>
    <w:basedOn w:val="Absatz-Standardschriftart"/>
    <w:link w:val="Aufzaehlung"/>
    <w:rsid w:val="006728C5"/>
    <w:rPr>
      <w:rFonts w:asciiTheme="minorHAnsi" w:eastAsia="Calibri" w:hAnsiTheme="minorHAnsi"/>
      <w:sz w:val="22"/>
      <w:szCs w:val="22"/>
      <w:lang w:eastAsia="en-US"/>
    </w:rPr>
  </w:style>
  <w:style w:type="paragraph" w:customStyle="1" w:styleId="Formatvorlage">
    <w:name w:val="Formatvorlage"/>
    <w:rsid w:val="006728C5"/>
    <w:pPr>
      <w:widowControl w:val="0"/>
      <w:autoSpaceDE w:val="0"/>
      <w:autoSpaceDN w:val="0"/>
      <w:adjustRightInd w:val="0"/>
    </w:pPr>
    <w:rPr>
      <w:rFonts w:eastAsiaTheme="minorEastAsia" w:cs="Arial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78B7"/>
    <w:rPr>
      <w:color w:val="808080"/>
      <w:shd w:val="clear" w:color="auto" w:fill="E6E6E6"/>
    </w:rPr>
  </w:style>
  <w:style w:type="character" w:customStyle="1" w:styleId="expandercomparator">
    <w:name w:val="expandercomparator"/>
    <w:basedOn w:val="Absatz-Standardschriftart"/>
    <w:rsid w:val="00DA6651"/>
  </w:style>
  <w:style w:type="character" w:customStyle="1" w:styleId="context-menu">
    <w:name w:val="context-menu"/>
    <w:basedOn w:val="Absatz-Standardschriftart"/>
    <w:rsid w:val="00DA6651"/>
  </w:style>
  <w:style w:type="paragraph" w:styleId="Funotentext">
    <w:name w:val="footnote text"/>
    <w:basedOn w:val="Standard"/>
    <w:link w:val="FunotentextZchn"/>
    <w:uiPriority w:val="99"/>
    <w:semiHidden/>
    <w:unhideWhenUsed/>
    <w:rsid w:val="00B2118D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2118D"/>
    <w:rPr>
      <w:rFonts w:ascii="HelveticaNeueLT Pro 55 Roman" w:eastAsia="Times New Roman" w:hAnsi="HelveticaNeueLT Pro 55 Roman"/>
      <w:kern w:val="1"/>
      <w:lang w:val="de-DE" w:eastAsia="ar-SA"/>
    </w:rPr>
  </w:style>
  <w:style w:type="character" w:styleId="Funotenzeichen">
    <w:name w:val="footnote reference"/>
    <w:basedOn w:val="Absatz-Standardschriftart"/>
    <w:uiPriority w:val="99"/>
    <w:semiHidden/>
    <w:unhideWhenUsed/>
    <w:rsid w:val="00B2118D"/>
    <w:rPr>
      <w:vertAlign w:val="superscript"/>
    </w:rPr>
  </w:style>
  <w:style w:type="table" w:customStyle="1" w:styleId="TableGrid">
    <w:name w:val="TableGrid"/>
    <w:rsid w:val="00C047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itternetztabelle1hell">
    <w:name w:val="Grid Table 1 Light"/>
    <w:basedOn w:val="NormaleTabelle"/>
    <w:uiPriority w:val="46"/>
    <w:rsid w:val="00610E7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C360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BA4CD1"/>
    <w:pPr>
      <w:widowControl/>
      <w:suppressAutoHyphens w:val="0"/>
      <w:spacing w:before="600" w:after="240" w:line="440" w:lineRule="exact"/>
      <w:contextualSpacing/>
    </w:pPr>
    <w:rPr>
      <w:rFonts w:ascii="HelveticaNeueLT Pro 95 Blk" w:eastAsiaTheme="majorEastAsia" w:hAnsi="HelveticaNeueLT Pro 95 Blk" w:cstheme="majorBidi"/>
      <w:color w:val="0080E0"/>
      <w:spacing w:val="-10"/>
      <w:kern w:val="28"/>
      <w:sz w:val="44"/>
      <w:szCs w:val="56"/>
      <w:lang w:val="de-CH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BA4CD1"/>
    <w:rPr>
      <w:rFonts w:ascii="HelveticaNeueLT Pro 95 Blk" w:eastAsiaTheme="majorEastAsia" w:hAnsi="HelveticaNeueLT Pro 95 Blk" w:cstheme="majorBidi"/>
      <w:color w:val="0080E0"/>
      <w:spacing w:val="-10"/>
      <w:kern w:val="28"/>
      <w:sz w:val="44"/>
      <w:szCs w:val="5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BA4CD1"/>
    <w:rPr>
      <w:color w:val="808080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10D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kern w:val="0"/>
      <w:sz w:val="20"/>
      <w:lang w:val="de-CH"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10D0F"/>
    <w:rPr>
      <w:rFonts w:ascii="Courier New" w:eastAsia="Times New Roman" w:hAnsi="Courier New" w:cs="Courier New"/>
    </w:rPr>
  </w:style>
  <w:style w:type="table" w:styleId="EinfacheTabelle5">
    <w:name w:val="Plain Table 5"/>
    <w:basedOn w:val="NormaleTabelle"/>
    <w:uiPriority w:val="45"/>
    <w:rsid w:val="009303B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6646C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Schule\--%20Latest%20Version%20--\BZZ_Arbeitsauftrag_Klassenvertret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6a530164-eeab-4abb-80ec-faa76c915e0f" xsi:nil="true"/>
    <_ip_UnifiedCompliancePolicyUIAction xmlns="http://schemas.microsoft.com/sharepoint/v3" xsi:nil="true"/>
    <IsNotebookLocked xmlns="6a530164-eeab-4abb-80ec-faa76c915e0f" xsi:nil="true"/>
    <Is_Collaboration_Space_Locked xmlns="6a530164-eeab-4abb-80ec-faa76c915e0f" xsi:nil="true"/>
    <Has_Teacher_Only_SectionGroup xmlns="6a530164-eeab-4abb-80ec-faa76c915e0f" xsi:nil="true"/>
    <Self_Registration_Enabled0 xmlns="6a530164-eeab-4abb-80ec-faa76c915e0f" xsi:nil="true"/>
    <CultureName xmlns="6a530164-eeab-4abb-80ec-faa76c915e0f" xsi:nil="true"/>
    <TeamsChannelId xmlns="6a530164-eeab-4abb-80ec-faa76c915e0f" xsi:nil="true"/>
    <NotebookType xmlns="6a530164-eeab-4abb-80ec-faa76c915e0f" xsi:nil="true"/>
    <Teachers xmlns="6a530164-eeab-4abb-80ec-faa76c915e0f">
      <UserInfo>
        <DisplayName/>
        <AccountId xsi:nil="true"/>
        <AccountType/>
      </UserInfo>
    </Teachers>
    <Distribution_Groups xmlns="6a530164-eeab-4abb-80ec-faa76c915e0f" xsi:nil="true"/>
    <AppVersion xmlns="6a530164-eeab-4abb-80ec-faa76c915e0f" xsi:nil="true"/>
    <_ip_UnifiedCompliancePolicyProperties xmlns="http://schemas.microsoft.com/sharepoint/v3" xsi:nil="true"/>
    <Math_Settings xmlns="6a530164-eeab-4abb-80ec-faa76c915e0f" xsi:nil="true"/>
    <Owner xmlns="6a530164-eeab-4abb-80ec-faa76c915e0f">
      <UserInfo>
        <DisplayName/>
        <AccountId xsi:nil="true"/>
        <AccountType/>
      </UserInfo>
    </Owner>
    <Invited_Teachers xmlns="6a530164-eeab-4abb-80ec-faa76c915e0f" xsi:nil="true"/>
    <LMS_Mappings xmlns="6a530164-eeab-4abb-80ec-faa76c915e0f" xsi:nil="true"/>
    <Templates xmlns="6a530164-eeab-4abb-80ec-faa76c915e0f" xsi:nil="true"/>
    <FolderType xmlns="6a530164-eeab-4abb-80ec-faa76c915e0f" xsi:nil="true"/>
    <Students xmlns="6a530164-eeab-4abb-80ec-faa76c915e0f">
      <UserInfo>
        <DisplayName/>
        <AccountId xsi:nil="true"/>
        <AccountType/>
      </UserInfo>
    </Students>
    <Student_Groups xmlns="6a530164-eeab-4abb-80ec-faa76c915e0f">
      <UserInfo>
        <DisplayName/>
        <AccountId xsi:nil="true"/>
        <AccountType/>
      </UserInfo>
    </Student_Groups>
    <Invited_Students xmlns="6a530164-eeab-4abb-80ec-faa76c915e0f" xsi:nil="true"/>
    <DefaultSectionNames xmlns="6a530164-eeab-4abb-80ec-faa76c915e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5855B8EEE9C47B956D4949743E753" ma:contentTypeVersion="38" ma:contentTypeDescription="Create a new document." ma:contentTypeScope="" ma:versionID="06753c0912560708aca68b044345b5ed">
  <xsd:schema xmlns:xsd="http://www.w3.org/2001/XMLSchema" xmlns:xs="http://www.w3.org/2001/XMLSchema" xmlns:p="http://schemas.microsoft.com/office/2006/metadata/properties" xmlns:ns1="http://schemas.microsoft.com/sharepoint/v3" xmlns:ns3="6a530164-eeab-4abb-80ec-faa76c915e0f" xmlns:ns4="1ddb5ab3-91b7-45e6-89a9-ed49cdbb98e7" targetNamespace="http://schemas.microsoft.com/office/2006/metadata/properties" ma:root="true" ma:fieldsID="44befbae660e1fa3057ec818c79128a7" ns1:_="" ns3:_="" ns4:_="">
    <xsd:import namespace="http://schemas.microsoft.com/sharepoint/v3"/>
    <xsd:import namespace="6a530164-eeab-4abb-80ec-faa76c915e0f"/>
    <xsd:import namespace="1ddb5ab3-91b7-45e6-89a9-ed49cdbb98e7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4:SharedWithUsers" minOccurs="0"/>
                <xsd:element ref="ns4:SharedWithDetails" minOccurs="0"/>
                <xsd:element ref="ns4:SharingHintHash" minOccurs="0"/>
                <xsd:element ref="ns4:LastSharedByTime" minOccurs="0"/>
                <xsd:element ref="ns4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CultureName" minOccurs="0"/>
                <xsd:element ref="ns3:TeamsChannelId" minOccurs="0"/>
                <xsd:element ref="ns3:Templates" minOccurs="0"/>
                <xsd:element ref="ns3:Self_Registration_Enabled0" minOccurs="0"/>
                <xsd:element ref="ns3:Is_Collaboration_Space_Locked" minOccurs="0"/>
                <xsd:element ref="ns3:IsNotebookLocked" minOccurs="0"/>
                <xsd:element ref="ns3:MediaServiceGenerationTime" minOccurs="0"/>
                <xsd:element ref="ns3:MediaServiceEventHashCode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30164-eeab-4abb-80ec-faa76c915e0f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19" nillable="true" ma:displayName="Has Teacher Only SectionGroup" ma:internalName="Has_Teacher_Only_SectionGroup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Templates" ma:index="35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6" nillable="true" ma:displayName="Self Registration Enabled" ma:internalName="Self_Registration_Enabled0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ath_Settings" ma:index="41" nillable="true" ma:displayName="Math Settings" ma:internalName="Math_Settings">
      <xsd:simpleType>
        <xsd:restriction base="dms:Text"/>
      </xsd:simpleType>
    </xsd:element>
    <xsd:element name="Distribution_Groups" ma:index="4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43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b5ab3-91b7-45e6-89a9-ed49cdbb98e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Time" ma:index="23" nillable="true" ma:displayName="Last Shared By Time" ma:description="" ma:internalName="LastSharedByTime" ma:readOnly="true">
      <xsd:simpleType>
        <xsd:restriction base="dms:DateTime"/>
      </xsd:simpleType>
    </xsd:element>
    <xsd:element name="LastSharedByUser" ma:index="2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A66C5-919F-4CEF-BD62-D76312D98D2B}">
  <ds:schemaRefs>
    <ds:schemaRef ds:uri="http://schemas.microsoft.com/office/2006/metadata/properties"/>
    <ds:schemaRef ds:uri="http://schemas.microsoft.com/office/infopath/2007/PartnerControls"/>
    <ds:schemaRef ds:uri="6a530164-eeab-4abb-80ec-faa76c915e0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CACF5AF-D107-4C5C-8661-CC0C97EE8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3FF8C-E20B-47B5-A83E-30CC57CC6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530164-eeab-4abb-80ec-faa76c915e0f"/>
    <ds:schemaRef ds:uri="1ddb5ab3-91b7-45e6-89a9-ed49cdbb9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9F543B-F7AB-4BB6-8D47-AADBFA2F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BZZ_Arbeitsauftrag_Klassenvertreter.dotx</Template>
  <TotalTime>0</TotalTime>
  <Pages>1</Pages>
  <Words>226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M122: GREP – LAA 1</vt:lpstr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M122: GREP – LAA 1</dc:title>
  <dc:creator>V. Demir;Hueseyin Demir</dc:creator>
  <cp:lastModifiedBy>Demir,  Volkan (BZZ)</cp:lastModifiedBy>
  <cp:revision>3</cp:revision>
  <cp:lastPrinted>2017-12-21T09:28:00Z</cp:lastPrinted>
  <dcterms:created xsi:type="dcterms:W3CDTF">2021-08-23T12:30:00Z</dcterms:created>
  <dcterms:modified xsi:type="dcterms:W3CDTF">2021-09-06T07:01:00Z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0x010100C825855B8EEE9C47B956D4949743E753</vt:lpwstr>
  </property>
</Properties>
</file>